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96" w:type="dxa"/>
        <w:tblLayout w:type="fixed"/>
        <w:tblLook w:val="01E0" w:firstRow="1" w:lastRow="1" w:firstColumn="1" w:lastColumn="1" w:noHBand="0" w:noVBand="0"/>
      </w:tblPr>
      <w:tblGrid>
        <w:gridCol w:w="448"/>
        <w:gridCol w:w="86"/>
        <w:gridCol w:w="2409"/>
        <w:gridCol w:w="707"/>
        <w:gridCol w:w="570"/>
        <w:gridCol w:w="1415"/>
        <w:gridCol w:w="2974"/>
        <w:gridCol w:w="20"/>
        <w:gridCol w:w="67"/>
      </w:tblGrid>
      <w:tr w:rsidR="0049475F" w:rsidRPr="00A31DAF" w14:paraId="4CC837A2" w14:textId="77777777" w:rsidTr="00E81898">
        <w:trPr>
          <w:gridAfter w:val="1"/>
          <w:wAfter w:w="67" w:type="dxa"/>
          <w:trHeight w:val="255"/>
        </w:trPr>
        <w:tc>
          <w:tcPr>
            <w:tcW w:w="8629" w:type="dxa"/>
            <w:gridSpan w:val="8"/>
          </w:tcPr>
          <w:p w14:paraId="2C517A29" w14:textId="77777777" w:rsidR="0049475F" w:rsidRPr="00A31DAF" w:rsidRDefault="00D66C42" w:rsidP="007C5B6A">
            <w:pPr>
              <w:rPr>
                <w:rFonts w:ascii="Frutiger LT Com 45 Light" w:hAnsi="Frutiger LT Com 45 Light" w:cs="Arial"/>
                <w:b/>
                <w:sz w:val="16"/>
                <w:szCs w:val="16"/>
              </w:rPr>
            </w:pPr>
            <w:r w:rsidRPr="007901D4">
              <w:rPr>
                <w:rFonts w:ascii="Frutiger LT Com 45 Light" w:hAnsi="Frutiger LT Com 45 Light" w:cs="Arial"/>
                <w:sz w:val="16"/>
                <w:szCs w:val="16"/>
              </w:rPr>
              <w:t xml:space="preserve">form </w:t>
            </w:r>
            <w:r>
              <w:rPr>
                <w:rFonts w:ascii="Frutiger LT Com 45 Light" w:hAnsi="Frutiger LT Com 45 Light" w:cs="Arial"/>
                <w:sz w:val="16"/>
                <w:szCs w:val="16"/>
              </w:rPr>
              <w:t>3</w:t>
            </w:r>
            <w:r w:rsidRPr="007901D4">
              <w:rPr>
                <w:rFonts w:ascii="Frutiger LT Com 45 Light" w:hAnsi="Frutiger LT Com 45 Light" w:cs="Arial"/>
                <w:sz w:val="16"/>
                <w:szCs w:val="16"/>
              </w:rPr>
              <w:t xml:space="preserve">.0 | </w:t>
            </w:r>
            <w:r>
              <w:rPr>
                <w:rFonts w:ascii="Frutiger LT Com 45 Light" w:hAnsi="Frutiger LT Com 45 Light" w:cs="Arial"/>
                <w:sz w:val="16"/>
                <w:szCs w:val="16"/>
              </w:rPr>
              <w:t>2024</w:t>
            </w:r>
          </w:p>
        </w:tc>
      </w:tr>
      <w:tr w:rsidR="00400BEC" w:rsidRPr="00A31DAF" w14:paraId="1CD62B1D" w14:textId="77777777" w:rsidTr="00E81898">
        <w:trPr>
          <w:gridAfter w:val="1"/>
          <w:wAfter w:w="67" w:type="dxa"/>
          <w:trHeight w:val="255"/>
        </w:trPr>
        <w:tc>
          <w:tcPr>
            <w:tcW w:w="8629" w:type="dxa"/>
            <w:gridSpan w:val="8"/>
          </w:tcPr>
          <w:p w14:paraId="380B194B" w14:textId="77777777" w:rsidR="00C3568E" w:rsidRPr="00A31DAF" w:rsidRDefault="00891D1B" w:rsidP="00C3568E">
            <w:pPr>
              <w:jc w:val="both"/>
              <w:rPr>
                <w:rFonts w:ascii="Frutiger LT Com 45 Light" w:hAnsi="Frutiger LT Com 45 Light" w:cs="Arial"/>
                <w:b/>
                <w:sz w:val="36"/>
                <w:szCs w:val="36"/>
              </w:rPr>
            </w:pPr>
            <w:r w:rsidRPr="00A31DAF">
              <w:rPr>
                <w:rFonts w:ascii="Frutiger LT Com 45 Light" w:hAnsi="Frutiger LT Com 45 Light" w:cs="Arial"/>
                <w:b/>
                <w:sz w:val="36"/>
                <w:szCs w:val="36"/>
              </w:rPr>
              <w:t>I</w:t>
            </w:r>
            <w:r w:rsidR="00775362" w:rsidRPr="00A31DAF">
              <w:rPr>
                <w:rFonts w:ascii="Frutiger LT Com 45 Light" w:hAnsi="Frutiger LT Com 45 Light" w:cs="Arial"/>
                <w:b/>
                <w:sz w:val="36"/>
                <w:szCs w:val="36"/>
              </w:rPr>
              <w:t>ncentivi a favore dell’efficienza energetica e lo sfruttamento delle energie rinnovabili negli edifici</w:t>
            </w:r>
          </w:p>
        </w:tc>
      </w:tr>
      <w:tr w:rsidR="00ED61A1" w:rsidRPr="00A31DAF" w14:paraId="6C0F3564" w14:textId="77777777" w:rsidTr="00E81898">
        <w:trPr>
          <w:gridAfter w:val="2"/>
          <w:wAfter w:w="87" w:type="dxa"/>
          <w:trHeight w:val="255"/>
        </w:trPr>
        <w:tc>
          <w:tcPr>
            <w:tcW w:w="56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40BB58" w14:textId="77777777" w:rsidR="0099212A" w:rsidRPr="00A31DAF" w:rsidRDefault="00ED61A1" w:rsidP="00C3568E">
            <w:pPr>
              <w:rPr>
                <w:rFonts w:ascii="Frutiger LT Com 45 Light" w:hAnsi="Frutiger LT Com 45 Light" w:cs="Arial"/>
                <w:sz w:val="36"/>
                <w:szCs w:val="36"/>
              </w:rPr>
            </w:pPr>
            <w:r w:rsidRPr="00A31DAF">
              <w:rPr>
                <w:rFonts w:ascii="Frutiger LT Com 45 Light" w:hAnsi="Frutiger LT Com 45 Light" w:cs="Arial"/>
                <w:sz w:val="36"/>
                <w:szCs w:val="36"/>
              </w:rPr>
              <w:t>Richiesta preliminare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600791" w14:textId="77777777" w:rsidR="00ED61A1" w:rsidRPr="00A31DAF" w:rsidRDefault="00ED61A1" w:rsidP="00C3568E">
            <w:pPr>
              <w:rPr>
                <w:rFonts w:ascii="Frutiger LT Com 45 Light" w:hAnsi="Frutiger LT Com 45 Light" w:cs="Arial"/>
                <w:sz w:val="22"/>
                <w:szCs w:val="22"/>
              </w:rPr>
            </w:pPr>
            <w:r w:rsidRPr="00A31DAF">
              <w:rPr>
                <w:rFonts w:ascii="Frutiger LT Com 45 Light" w:hAnsi="Frutiger LT Com 45 Light" w:cs="Arial"/>
                <w:sz w:val="36"/>
                <w:szCs w:val="36"/>
              </w:rPr>
              <w:t>Formulario 1</w:t>
            </w:r>
          </w:p>
        </w:tc>
      </w:tr>
      <w:tr w:rsidR="00904E40" w:rsidRPr="00A31DAF" w14:paraId="036FB53E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862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E8036DD" w14:textId="77777777" w:rsidR="005554F9" w:rsidRPr="00A31DAF" w:rsidRDefault="005554F9" w:rsidP="005554F9">
            <w:pPr>
              <w:spacing w:line="100" w:lineRule="exact"/>
              <w:ind w:left="425" w:hanging="425"/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</w:pPr>
          </w:p>
          <w:p w14:paraId="37C587BD" w14:textId="77777777" w:rsidR="00295C0E" w:rsidRPr="00A31DAF" w:rsidRDefault="00295C0E" w:rsidP="004D19A4">
            <w:pPr>
              <w:spacing w:line="220" w:lineRule="exact"/>
              <w:ind w:left="426" w:hanging="426"/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</w:pPr>
            <w:r w:rsidRPr="00A31DAF"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  <w:t>Attenzione</w:t>
            </w:r>
          </w:p>
          <w:p w14:paraId="2FF53421" w14:textId="77777777" w:rsidR="00295C0E" w:rsidRPr="00A31DAF" w:rsidRDefault="00295C0E" w:rsidP="004D19A4">
            <w:pPr>
              <w:spacing w:line="220" w:lineRule="exact"/>
              <w:ind w:left="426" w:hanging="426"/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</w:pP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sym w:font="Symbol" w:char="F0BE"/>
            </w: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 </w:t>
            </w: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ab/>
              <w:t xml:space="preserve">attraverso il presente formulario è possibile inoltrare </w:t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>richiesta preliminare per uno o più incentivi</w:t>
            </w:r>
          </w:p>
          <w:p w14:paraId="6CDDA0FD" w14:textId="77777777" w:rsidR="006D72AE" w:rsidRPr="00A31DAF" w:rsidRDefault="00D25FD4" w:rsidP="004D19A4">
            <w:pPr>
              <w:spacing w:line="220" w:lineRule="exact"/>
              <w:ind w:left="426" w:hanging="426"/>
              <w:rPr>
                <w:rFonts w:ascii="Frutiger LT Com 45 Light" w:hAnsi="Frutiger LT Com 45 Light" w:cs="Arial"/>
                <w:sz w:val="16"/>
                <w:szCs w:val="16"/>
              </w:rPr>
            </w:pPr>
            <w:r w:rsidRPr="00A31DAF"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  <w:t>D</w:t>
            </w:r>
            <w:r w:rsidR="00904E40" w:rsidRPr="00A31DAF"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  <w:t>a inoltrare all’</w:t>
            </w:r>
            <w:r w:rsidR="00740DB2" w:rsidRPr="00A31DAF"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  <w:t>indirizzo</w:t>
            </w:r>
            <w:r w:rsidR="00CE6CF7" w:rsidRPr="00A31DAF"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  <w:t xml:space="preserve"> </w:t>
            </w:r>
            <w:r w:rsidR="00FB66B8" w:rsidRPr="00A31DAF"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  <w:t>sopra indicato</w:t>
            </w:r>
            <w:r w:rsidR="00CE6CF7"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 </w:t>
            </w:r>
          </w:p>
          <w:p w14:paraId="0D76034C" w14:textId="77777777" w:rsidR="006D72AE" w:rsidRPr="00A31DAF" w:rsidRDefault="006D72AE" w:rsidP="004D19A4">
            <w:pPr>
              <w:spacing w:line="220" w:lineRule="exact"/>
              <w:ind w:left="426" w:hanging="426"/>
              <w:rPr>
                <w:rFonts w:ascii="Frutiger LT Com 45 Light" w:hAnsi="Frutiger LT Com 45 Light" w:cs="Arial"/>
                <w:b/>
                <w:sz w:val="16"/>
                <w:szCs w:val="16"/>
              </w:rPr>
            </w:pP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sym w:font="Symbol" w:char="F0BE"/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 </w:t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ab/>
              <w:t>prima dell’inizio dei lavori</w:t>
            </w:r>
          </w:p>
          <w:p w14:paraId="036937FB" w14:textId="77777777" w:rsidR="00EF5697" w:rsidRPr="00A31DAF" w:rsidRDefault="006D72AE" w:rsidP="004D19A4">
            <w:pPr>
              <w:spacing w:line="220" w:lineRule="exact"/>
              <w:jc w:val="both"/>
              <w:rPr>
                <w:rFonts w:ascii="Frutiger LT Com 45 Light" w:hAnsi="Frutiger LT Com 45 Light" w:cs="Arial"/>
                <w:sz w:val="16"/>
                <w:szCs w:val="16"/>
              </w:rPr>
            </w:pPr>
            <w:r w:rsidRPr="00A31DAF"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  <w:t>Per maggiori informazioni</w:t>
            </w:r>
            <w:r w:rsidR="00151613"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 </w:t>
            </w:r>
          </w:p>
          <w:p w14:paraId="76954297" w14:textId="77777777" w:rsidR="00D8173B" w:rsidRPr="00A31DAF" w:rsidRDefault="00151613" w:rsidP="004D19A4">
            <w:pPr>
              <w:spacing w:line="220" w:lineRule="exact"/>
              <w:jc w:val="both"/>
              <w:rPr>
                <w:rFonts w:ascii="Frutiger LT Com 45 Light" w:hAnsi="Frutiger LT Com 45 Light" w:cs="Arial"/>
                <w:sz w:val="16"/>
                <w:szCs w:val="16"/>
              </w:rPr>
            </w:pP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>consultare l’</w:t>
            </w:r>
            <w:r w:rsidR="00EF5697" w:rsidRPr="00A31DAF">
              <w:rPr>
                <w:rFonts w:ascii="Frutiger LT Com 45 Light" w:hAnsi="Frutiger LT Com 45 Light" w:cs="Arial"/>
                <w:sz w:val="16"/>
                <w:szCs w:val="16"/>
              </w:rPr>
              <w:t>«</w:t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>Ordinanza municipale concernente l’erogazione di incentivi a favore dell’efficienza energetica e lo sfruttamento delle energie rinnovabili negli edifici</w:t>
            </w:r>
            <w:r w:rsidR="00EF5697"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» </w:t>
            </w:r>
            <w:r w:rsidR="00D8173B"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e in particolare </w:t>
            </w:r>
            <w:r w:rsidR="00D8173B"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l’Art. 10 </w:t>
            </w:r>
            <w:r w:rsidR="00D8173B" w:rsidRPr="00A31DAF">
              <w:rPr>
                <w:rFonts w:ascii="Frutiger LT Com 45 Light" w:hAnsi="Frutiger LT Com 45 Light" w:cs="Arial"/>
                <w:sz w:val="16"/>
                <w:szCs w:val="16"/>
              </w:rPr>
              <w:t>«</w:t>
            </w:r>
            <w:r w:rsidR="00D8173B"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>Richieste di sussidio</w:t>
            </w:r>
            <w:r w:rsidR="00D8173B"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». </w:t>
            </w:r>
          </w:p>
          <w:p w14:paraId="572893B7" w14:textId="77777777" w:rsidR="005554F9" w:rsidRPr="00A31DAF" w:rsidRDefault="00D8173B" w:rsidP="004D19A4">
            <w:pPr>
              <w:spacing w:line="220" w:lineRule="exact"/>
              <w:jc w:val="both"/>
              <w:rPr>
                <w:rFonts w:ascii="Frutiger LT Com 45 Light" w:hAnsi="Frutiger LT Com 45 Light" w:cs="Arial"/>
                <w:sz w:val="16"/>
                <w:szCs w:val="16"/>
              </w:rPr>
            </w:pP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L’ordinanza è </w:t>
            </w:r>
            <w:r w:rsidR="006D72AE" w:rsidRPr="00A31DAF">
              <w:rPr>
                <w:rFonts w:ascii="Frutiger LT Com 45 Light" w:hAnsi="Frutiger LT Com 45 Light" w:cs="Arial"/>
                <w:sz w:val="16"/>
                <w:szCs w:val="16"/>
              </w:rPr>
              <w:t>disponibile agli</w:t>
            </w:r>
            <w:r w:rsidR="00151613"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 </w:t>
            </w:r>
            <w:r w:rsidR="006D72AE"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sportelli comunali e su </w:t>
            </w:r>
            <w:hyperlink r:id="rId12" w:history="1">
              <w:r w:rsidR="006D72AE" w:rsidRPr="00A31DAF">
                <w:rPr>
                  <w:rStyle w:val="Collegamentoipertestuale"/>
                  <w:rFonts w:ascii="Frutiger LT Com 45 Light" w:hAnsi="Frutiger LT Com 45 Light" w:cs="Arial"/>
                  <w:color w:val="0070C0"/>
                  <w:sz w:val="16"/>
                  <w:szCs w:val="16"/>
                  <w:u w:val="none"/>
                </w:rPr>
                <w:t>mendrisio.ch</w:t>
              </w:r>
              <w:r w:rsidR="00CC6EAC" w:rsidRPr="00A31DAF">
                <w:rPr>
                  <w:rStyle w:val="Collegamentoipertestuale"/>
                  <w:rFonts w:ascii="Frutiger LT Com 45 Light" w:hAnsi="Frutiger LT Com 45 Light" w:cs="Arial"/>
                  <w:color w:val="0070C0"/>
                  <w:sz w:val="16"/>
                  <w:szCs w:val="16"/>
                  <w:u w:val="none"/>
                </w:rPr>
                <w:t xml:space="preserve"> (legislazione</w:t>
              </w:r>
            </w:hyperlink>
            <w:r w:rsidR="00CC6EAC" w:rsidRPr="00A31DAF">
              <w:rPr>
                <w:rFonts w:ascii="Frutiger LT Com 45 Light" w:hAnsi="Frutiger LT Com 45 Light" w:cs="Arial"/>
                <w:color w:val="0070C0"/>
                <w:sz w:val="16"/>
                <w:szCs w:val="16"/>
              </w:rPr>
              <w:t>)</w:t>
            </w:r>
            <w:r w:rsidR="006B69C9"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. </w:t>
            </w:r>
          </w:p>
          <w:p w14:paraId="4AB7ACDF" w14:textId="77777777" w:rsidR="004D19A4" w:rsidRPr="00A31DAF" w:rsidRDefault="004D19A4" w:rsidP="004D19A4">
            <w:pPr>
              <w:spacing w:line="100" w:lineRule="exact"/>
              <w:jc w:val="both"/>
              <w:rPr>
                <w:rFonts w:ascii="Frutiger LT Com 45 Light" w:hAnsi="Frutiger LT Com 45 Light" w:cs="Arial"/>
                <w:sz w:val="22"/>
                <w:szCs w:val="22"/>
              </w:rPr>
            </w:pPr>
          </w:p>
        </w:tc>
      </w:tr>
      <w:tr w:rsidR="00F7212B" w:rsidRPr="00A31DAF" w14:paraId="69F7CCFC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8629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F88B0E9" w14:textId="77777777" w:rsidR="00F7212B" w:rsidRPr="00A31DAF" w:rsidRDefault="00F7212B" w:rsidP="00C3568E">
            <w:pPr>
              <w:ind w:left="426" w:hanging="426"/>
              <w:rPr>
                <w:rFonts w:ascii="Frutiger LT Com 45 Light" w:hAnsi="Frutiger LT Com 45 Light" w:cs="Arial"/>
                <w:sz w:val="16"/>
                <w:szCs w:val="16"/>
                <w:u w:val="single"/>
              </w:rPr>
            </w:pPr>
          </w:p>
        </w:tc>
      </w:tr>
      <w:tr w:rsidR="00294BD6" w:rsidRPr="00A31DAF" w14:paraId="123FE81C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86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27FC094" w14:textId="77777777" w:rsidR="00294BD6" w:rsidRPr="00A31DAF" w:rsidRDefault="008E477E" w:rsidP="00294BD6">
            <w:pPr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1</w:t>
            </w:r>
            <w:r w:rsidR="00294BD6"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. Beneficiari</w:t>
            </w:r>
          </w:p>
          <w:p w14:paraId="5A0BD038" w14:textId="77777777" w:rsidR="00294BD6" w:rsidRPr="00A31DAF" w:rsidRDefault="00294BD6" w:rsidP="00294BD6">
            <w:pPr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Gli incentivi a favore dell’efficienza energetica e delle energie rinnovabili sono destinati ai proprietari di edifici ubicati sul territorio giurisdizionale della Città di Mendrisio, che hanno realizzato una delle azioni di cui all’art. 1 cpv. 1) e 2) della specifica ordinanza e in conformità alle condizioni previste dallo specifico Regolamento.</w:t>
            </w:r>
          </w:p>
        </w:tc>
      </w:tr>
      <w:tr w:rsidR="00587A2C" w:rsidRPr="00A31DAF" w14:paraId="246260AD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862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8B84600" w14:textId="77777777" w:rsidR="00294BD6" w:rsidRPr="00A31DAF" w:rsidRDefault="00294BD6" w:rsidP="00294BD6">
            <w:pPr>
              <w:rPr>
                <w:rFonts w:ascii="Frutiger LT Com 45 Light" w:hAnsi="Frutiger LT Com 45 Light" w:cs="Arial"/>
                <w:sz w:val="20"/>
                <w:szCs w:val="20"/>
              </w:rPr>
            </w:pPr>
          </w:p>
          <w:p w14:paraId="106240F3" w14:textId="77777777" w:rsidR="00587A2C" w:rsidRPr="00A31DAF" w:rsidRDefault="00587A2C" w:rsidP="008E477E">
            <w:pPr>
              <w:pStyle w:val="Paragrafoelenco"/>
              <w:numPr>
                <w:ilvl w:val="0"/>
                <w:numId w:val="47"/>
              </w:numPr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Il richiedente</w:t>
            </w:r>
          </w:p>
        </w:tc>
      </w:tr>
      <w:tr w:rsidR="00587A2C" w:rsidRPr="00A31DAF" w14:paraId="380B1047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365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23A1BD" w14:textId="77777777" w:rsidR="00587A2C" w:rsidRPr="00A31DAF" w:rsidRDefault="00587A2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Cognome e nome / ragione sociale</w:t>
            </w:r>
          </w:p>
        </w:tc>
        <w:tc>
          <w:tcPr>
            <w:tcW w:w="49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00C826" w14:textId="77777777" w:rsidR="00587A2C" w:rsidRPr="00A31DAF" w:rsidRDefault="008A629D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587A2C" w:rsidRPr="00A31DAF" w14:paraId="6709461D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365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7C4FA8" w14:textId="77777777" w:rsidR="00587A2C" w:rsidRPr="00A31DAF" w:rsidRDefault="00587A2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Indirizzo (via e numero)</w:t>
            </w:r>
          </w:p>
        </w:tc>
        <w:tc>
          <w:tcPr>
            <w:tcW w:w="49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08AE09" w14:textId="77777777" w:rsidR="00587A2C" w:rsidRPr="00A31DAF" w:rsidRDefault="00587A2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587A2C" w:rsidRPr="00A31DAF" w14:paraId="2157DA75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365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D3C53D" w14:textId="77777777" w:rsidR="00587A2C" w:rsidRPr="00A31DAF" w:rsidRDefault="00587A2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CAP e località</w:t>
            </w:r>
          </w:p>
        </w:tc>
        <w:tc>
          <w:tcPr>
            <w:tcW w:w="49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C4294EA" w14:textId="77777777" w:rsidR="00587A2C" w:rsidRPr="00A31DAF" w:rsidRDefault="00587A2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587A2C" w:rsidRPr="00A31DAF" w14:paraId="341CEDBD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365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648150" w14:textId="77777777" w:rsidR="00587A2C" w:rsidRPr="00A31DAF" w:rsidRDefault="00587A2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Telefono</w:t>
            </w:r>
          </w:p>
        </w:tc>
        <w:tc>
          <w:tcPr>
            <w:tcW w:w="49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4C1A67E" w14:textId="77777777" w:rsidR="00587A2C" w:rsidRPr="00A31DAF" w:rsidRDefault="00587A2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587A2C" w:rsidRPr="00A31DAF" w14:paraId="07C3883E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365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D94DD1" w14:textId="77777777" w:rsidR="00587A2C" w:rsidRPr="00A31DAF" w:rsidRDefault="00764164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@</w:t>
            </w:r>
          </w:p>
        </w:tc>
        <w:tc>
          <w:tcPr>
            <w:tcW w:w="49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F8B22D1" w14:textId="77777777" w:rsidR="00587A2C" w:rsidRPr="00A31DAF" w:rsidRDefault="00587A2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F7212B" w:rsidRPr="00A31DAF" w14:paraId="2069EE29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862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734E5D9B" w14:textId="77777777" w:rsidR="00F7212B" w:rsidRPr="00A31DAF" w:rsidRDefault="00F7212B" w:rsidP="00C3568E">
            <w:pPr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151613" w:rsidRPr="00A31DAF" w14:paraId="7707E2A1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862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1AE24F46" w14:textId="77777777" w:rsidR="00151613" w:rsidRPr="00A31DAF" w:rsidRDefault="008E477E" w:rsidP="00C3568E">
            <w:pPr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2</w:t>
            </w:r>
            <w:r w:rsidR="00F70B13"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.1</w:t>
            </w:r>
            <w:r w:rsidR="00151613"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. </w:t>
            </w:r>
            <w:r w:rsidR="00F70B13"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Ubicazione e informazioni sull’edificio</w:t>
            </w:r>
          </w:p>
        </w:tc>
      </w:tr>
      <w:tr w:rsidR="00151613" w:rsidRPr="00A31DAF" w14:paraId="538B7B8E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365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8E2F28" w14:textId="77777777" w:rsidR="00151613" w:rsidRPr="00A31DAF" w:rsidRDefault="00F70B13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Proprietario</w:t>
            </w:r>
          </w:p>
        </w:tc>
        <w:tc>
          <w:tcPr>
            <w:tcW w:w="49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DB3BDF6" w14:textId="77777777" w:rsidR="00151613" w:rsidRPr="00A31DAF" w:rsidRDefault="00151613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151613" w:rsidRPr="00A31DAF" w14:paraId="568CDEA5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365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90FD3B9" w14:textId="77777777" w:rsidR="00151613" w:rsidRPr="00A31DAF" w:rsidRDefault="00151613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Indirizzo (via e numero)</w:t>
            </w:r>
          </w:p>
        </w:tc>
        <w:tc>
          <w:tcPr>
            <w:tcW w:w="49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F3A3194" w14:textId="77777777" w:rsidR="00151613" w:rsidRPr="00A31DAF" w:rsidRDefault="00151613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151613" w:rsidRPr="00A31DAF" w14:paraId="46B975DF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365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463EA6" w14:textId="77777777" w:rsidR="00151613" w:rsidRPr="00A31DAF" w:rsidRDefault="00151613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CAP e località</w:t>
            </w:r>
          </w:p>
        </w:tc>
        <w:tc>
          <w:tcPr>
            <w:tcW w:w="49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2DE56ED" w14:textId="77777777" w:rsidR="00151613" w:rsidRPr="00A31DAF" w:rsidRDefault="00151613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151613" w:rsidRPr="00A31DAF" w14:paraId="7501A048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365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EBD98E" w14:textId="77777777" w:rsidR="00151613" w:rsidRPr="00A31DAF" w:rsidRDefault="00F70B13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Numero di mappale </w:t>
            </w:r>
          </w:p>
        </w:tc>
        <w:tc>
          <w:tcPr>
            <w:tcW w:w="49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A060BDB" w14:textId="77777777" w:rsidR="00151613" w:rsidRPr="00A31DAF" w:rsidRDefault="00151613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151613" w:rsidRPr="00A31DAF" w14:paraId="692BD416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365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6ECE2F" w14:textId="77777777" w:rsidR="00151613" w:rsidRPr="00A31DAF" w:rsidRDefault="00F70B13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Anno di costruzione</w:t>
            </w:r>
          </w:p>
        </w:tc>
        <w:tc>
          <w:tcPr>
            <w:tcW w:w="49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7E8CDCB" w14:textId="77777777" w:rsidR="00151613" w:rsidRPr="00A31DAF" w:rsidRDefault="00151613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</w:tr>
      <w:tr w:rsidR="00F7212B" w:rsidRPr="00A31DAF" w14:paraId="75BCA544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8629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744D0C" w14:textId="77777777" w:rsidR="00F7212B" w:rsidRPr="00A31DAF" w:rsidRDefault="00F7212B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A503CB" w:rsidRPr="00A31DAF" w14:paraId="256D6FE5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862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611D0EB9" w14:textId="77777777" w:rsidR="00A503CB" w:rsidRPr="00A31DAF" w:rsidRDefault="00A503CB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3. Tipo di intervento</w:t>
            </w:r>
            <w:r w:rsidR="0070243D"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e corrispondente incentivo finanziario</w:t>
            </w:r>
            <w:r w:rsidR="005058E0"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  <w:r w:rsidR="005058E0" w:rsidRPr="00A31DAF">
              <w:rPr>
                <w:rFonts w:ascii="Frutiger LT Com 45 Light" w:hAnsi="Frutiger LT Com 45 Light" w:cs="Arial"/>
                <w:sz w:val="20"/>
                <w:szCs w:val="20"/>
              </w:rPr>
              <w:t>(</w:t>
            </w:r>
            <w:r w:rsidR="00615494" w:rsidRPr="00A31DAF">
              <w:rPr>
                <w:rFonts w:ascii="Frutiger LT Com 45 Light" w:hAnsi="Frutiger LT Com 45 Light" w:cs="Arial"/>
                <w:sz w:val="20"/>
                <w:szCs w:val="20"/>
              </w:rPr>
              <w:t>elenco</w:t>
            </w:r>
            <w:r w:rsidR="005058E0"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e dettagli)</w:t>
            </w:r>
          </w:p>
          <w:p w14:paraId="32CAB423" w14:textId="77777777" w:rsidR="00D3291C" w:rsidRPr="00A31DAF" w:rsidRDefault="00A503CB" w:rsidP="00B43E35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3.1 Efficienza energetica</w:t>
            </w:r>
          </w:p>
        </w:tc>
      </w:tr>
      <w:tr w:rsidR="00D3291C" w:rsidRPr="00A31DAF" w14:paraId="3E48A81B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2"/>
          <w:wAfter w:w="87" w:type="dxa"/>
          <w:trHeight w:val="255"/>
        </w:trPr>
        <w:tc>
          <w:tcPr>
            <w:tcW w:w="5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6A5B1C" w14:textId="77777777" w:rsidR="00D3291C" w:rsidRPr="00A31DAF" w:rsidRDefault="00D3291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80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753646D7" w14:textId="77777777" w:rsidR="00D3291C" w:rsidRPr="00A31DAF" w:rsidRDefault="00C30C54" w:rsidP="007C5B6A">
            <w:pPr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3.1.1. </w:t>
            </w:r>
            <w:r w:rsidR="007C5B6A"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Certificazioni e analisi energetiche 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</w:rPr>
              <w:t>CECE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  <w:vertAlign w:val="superscript"/>
              </w:rPr>
              <w:t>®</w:t>
            </w:r>
            <w:r w:rsidR="007C5B6A"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, 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</w:rPr>
              <w:t>CECE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  <w:vertAlign w:val="superscript"/>
              </w:rPr>
              <w:t>®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plus</w:t>
            </w:r>
            <w:r w:rsidR="007C5B6A"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o Bussola Energia</w:t>
            </w:r>
          </w:p>
        </w:tc>
      </w:tr>
      <w:tr w:rsidR="00D3291C" w:rsidRPr="00A31DAF" w14:paraId="541121E6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2"/>
          <w:wAfter w:w="87" w:type="dxa"/>
          <w:trHeight w:val="255"/>
        </w:trPr>
        <w:tc>
          <w:tcPr>
            <w:tcW w:w="5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65F359" w14:textId="77777777" w:rsidR="00D3291C" w:rsidRPr="00A31DAF" w:rsidRDefault="00D3291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80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6354126" w14:textId="77777777" w:rsidR="00D3291C" w:rsidRPr="00A31DAF" w:rsidRDefault="00C30C54" w:rsidP="00C3568E">
            <w:pPr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3.1.2. 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</w:rPr>
              <w:t>Risanamento energetico di base su immobili esistenti</w:t>
            </w:r>
          </w:p>
        </w:tc>
      </w:tr>
      <w:tr w:rsidR="00D3291C" w:rsidRPr="00A31DAF" w14:paraId="756EBC92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2"/>
          <w:wAfter w:w="87" w:type="dxa"/>
          <w:trHeight w:val="255"/>
        </w:trPr>
        <w:tc>
          <w:tcPr>
            <w:tcW w:w="5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04E5F41" w14:textId="77777777" w:rsidR="00D3291C" w:rsidRPr="00A31DAF" w:rsidRDefault="00D3291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80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9A90D44" w14:textId="77777777" w:rsidR="00D3291C" w:rsidRPr="00A31DAF" w:rsidRDefault="00C30C54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3.1.3. 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</w:rPr>
              <w:t>Risanamento energetico più performante, con bonus CECE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  <w:vertAlign w:val="superscript"/>
              </w:rPr>
              <w:t>®</w:t>
            </w:r>
          </w:p>
        </w:tc>
      </w:tr>
      <w:tr w:rsidR="00D3291C" w:rsidRPr="00A31DAF" w14:paraId="26F66255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2"/>
          <w:wAfter w:w="87" w:type="dxa"/>
          <w:trHeight w:val="255"/>
        </w:trPr>
        <w:tc>
          <w:tcPr>
            <w:tcW w:w="5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4452932" w14:textId="77777777" w:rsidR="00D3291C" w:rsidRPr="00A31DAF" w:rsidRDefault="00D3291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80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C4A3C41" w14:textId="77777777" w:rsidR="00D3291C" w:rsidRPr="00A31DAF" w:rsidRDefault="00C30C54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3.1.4.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</w:rPr>
              <w:t>Risanamento di edifici con una delle certificazioni MINERGIE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  <w:vertAlign w:val="superscript"/>
              </w:rPr>
              <w:t>®</w:t>
            </w:r>
          </w:p>
        </w:tc>
      </w:tr>
      <w:tr w:rsidR="00AB6E34" w:rsidRPr="00A31DAF" w14:paraId="4DD319D3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2"/>
          <w:wAfter w:w="87" w:type="dxa"/>
          <w:trHeight w:val="255"/>
        </w:trPr>
        <w:tc>
          <w:tcPr>
            <w:tcW w:w="5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270CC0" w14:textId="77777777" w:rsidR="00AB6E34" w:rsidRPr="00A31DAF" w:rsidRDefault="00AB6E34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</w:p>
        </w:tc>
        <w:tc>
          <w:tcPr>
            <w:tcW w:w="80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6211297" w14:textId="77777777" w:rsidR="00AB6E34" w:rsidRPr="00A31DAF" w:rsidRDefault="00AB6E34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3.1.5.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Realizzazione di nuovi edifici con una delle certificazioni MINERGIE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  <w:vertAlign w:val="superscript"/>
              </w:rPr>
              <w:t>®</w:t>
            </w:r>
          </w:p>
        </w:tc>
      </w:tr>
      <w:tr w:rsidR="00D3291C" w:rsidRPr="00A31DAF" w14:paraId="2F594BCD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862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6928DDE" w14:textId="77777777" w:rsidR="00D3291C" w:rsidRPr="00A31DAF" w:rsidRDefault="00855C12" w:rsidP="00B43E35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3.2 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</w:rPr>
              <w:t>Energie rinnovabili</w:t>
            </w:r>
          </w:p>
        </w:tc>
      </w:tr>
      <w:tr w:rsidR="00D3291C" w:rsidRPr="00A31DAF" w14:paraId="04CBB96A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2"/>
          <w:wAfter w:w="87" w:type="dxa"/>
          <w:trHeight w:val="255"/>
        </w:trPr>
        <w:tc>
          <w:tcPr>
            <w:tcW w:w="5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FBDBC43" w14:textId="77777777" w:rsidR="00D3291C" w:rsidRPr="00A31DAF" w:rsidRDefault="00D3291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80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7CEC0012" w14:textId="77777777" w:rsidR="00D3291C" w:rsidRPr="00A31DAF" w:rsidRDefault="00AB6E34" w:rsidP="00C3568E">
            <w:pPr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3.2.1.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</w:t>
            </w:r>
            <w:r w:rsidR="00ED1D19" w:rsidRPr="00A31DAF">
              <w:rPr>
                <w:rFonts w:ascii="Frutiger LT Com 45 Light" w:hAnsi="Frutiger LT Com 45 Light" w:cs="Arial"/>
                <w:sz w:val="20"/>
                <w:szCs w:val="20"/>
              </w:rPr>
              <w:t>Realizzazione di i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</w:rPr>
              <w:t>mpianti solari termici per la produzione di calore</w:t>
            </w:r>
          </w:p>
        </w:tc>
      </w:tr>
      <w:tr w:rsidR="00D3291C" w:rsidRPr="00A31DAF" w14:paraId="54368DA8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2"/>
          <w:wAfter w:w="87" w:type="dxa"/>
          <w:trHeight w:val="255"/>
        </w:trPr>
        <w:tc>
          <w:tcPr>
            <w:tcW w:w="53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694C930" w14:textId="77777777" w:rsidR="00D3291C" w:rsidRPr="00A31DAF" w:rsidRDefault="00D3291C" w:rsidP="00C3568E">
            <w:pPr>
              <w:tabs>
                <w:tab w:val="left" w:pos="1980"/>
                <w:tab w:val="left" w:pos="4500"/>
              </w:tabs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807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64F6FA52" w14:textId="77777777" w:rsidR="006A0580" w:rsidRPr="00A31DAF" w:rsidRDefault="00AB6E34" w:rsidP="00C3568E">
            <w:pPr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3.2.2. </w:t>
            </w:r>
            <w:r w:rsidR="00ED1D19" w:rsidRPr="00A31DAF">
              <w:rPr>
                <w:rFonts w:ascii="Frutiger LT Com 45 Light" w:hAnsi="Frutiger LT Com 45 Light" w:cs="Arial"/>
                <w:sz w:val="20"/>
                <w:szCs w:val="20"/>
              </w:rPr>
              <w:t>Realizzazione di i</w:t>
            </w:r>
            <w:r w:rsidR="00D3291C" w:rsidRPr="00A31DAF">
              <w:rPr>
                <w:rFonts w:ascii="Frutiger LT Com 45 Light" w:hAnsi="Frutiger LT Com 45 Light" w:cs="Arial"/>
                <w:sz w:val="20"/>
                <w:szCs w:val="20"/>
              </w:rPr>
              <w:t>mpianti solari fotovoltaici per la produzione di elettricità</w:t>
            </w:r>
            <w:r w:rsidR="003D2A22"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con una </w:t>
            </w:r>
          </w:p>
          <w:p w14:paraId="71EE0B5B" w14:textId="77777777" w:rsidR="00D3291C" w:rsidRPr="00A31DAF" w:rsidRDefault="006A0580" w:rsidP="00C3568E">
            <w:pPr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         </w:t>
            </w:r>
            <w:r w:rsidR="003D2A22" w:rsidRPr="00A31DAF">
              <w:rPr>
                <w:rFonts w:ascii="Frutiger LT Com 45 Light" w:hAnsi="Frutiger LT Com 45 Light" w:cs="Arial"/>
                <w:sz w:val="20"/>
                <w:szCs w:val="20"/>
              </w:rPr>
              <w:t>potenza inferiore a 10 kWp</w:t>
            </w:r>
          </w:p>
        </w:tc>
      </w:tr>
      <w:tr w:rsidR="0010193B" w:rsidRPr="00A31DAF" w14:paraId="33DEAA8C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gridAfter w:val="1"/>
          <w:wAfter w:w="67" w:type="dxa"/>
          <w:trHeight w:val="255"/>
        </w:trPr>
        <w:tc>
          <w:tcPr>
            <w:tcW w:w="862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4BE53993" w14:textId="77777777" w:rsidR="005058E0" w:rsidRPr="00A31DAF" w:rsidRDefault="005058E0" w:rsidP="00241383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D55970" w:rsidRPr="00A31DAF" w14:paraId="6F5061EC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9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</w:tcPr>
          <w:p w14:paraId="00419727" w14:textId="77777777" w:rsidR="00D55970" w:rsidRPr="00A31DAF" w:rsidRDefault="00D55970" w:rsidP="005058E0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3.1.1. </w:t>
            </w:r>
          </w:p>
        </w:tc>
      </w:tr>
      <w:tr w:rsidR="00C65C73" w:rsidRPr="00A31DAF" w14:paraId="4283F4C6" w14:textId="77777777" w:rsidTr="00E81898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8696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79C981C2" w14:textId="77777777" w:rsidR="00C65C73" w:rsidRPr="00A31DAF" w:rsidRDefault="00C65C73" w:rsidP="00D55970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8D4C3C" w:rsidRPr="00A31DAF" w14:paraId="2D961DF8" w14:textId="77777777" w:rsidTr="00A31DAF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448" w:type="dxa"/>
            <w:tcBorders>
              <w:top w:val="nil"/>
              <w:left w:val="nil"/>
              <w:bottom w:val="nil"/>
              <w:right w:val="nil"/>
            </w:tcBorders>
          </w:tcPr>
          <w:p w14:paraId="5B522F2A" w14:textId="77777777" w:rsidR="008D4C3C" w:rsidRPr="00A31DAF" w:rsidRDefault="008D4C3C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  <w:p w14:paraId="7AE832EC" w14:textId="77777777" w:rsidR="008D4C3C" w:rsidRPr="00A31DAF" w:rsidRDefault="008D4C3C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3772" w:type="dxa"/>
            <w:gridSpan w:val="4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38F691AE" w14:textId="77777777" w:rsidR="008D4C3C" w:rsidRPr="00A31DAF" w:rsidRDefault="008D4C3C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color w:val="000000" w:themeColor="text1"/>
                <w:sz w:val="20"/>
                <w:szCs w:val="20"/>
              </w:rPr>
              <w:t xml:space="preserve">Orientamento energetico neutrale Bussola Energia </w:t>
            </w:r>
          </w:p>
        </w:tc>
        <w:tc>
          <w:tcPr>
            <w:tcW w:w="4476" w:type="dxa"/>
            <w:gridSpan w:val="4"/>
            <w:vMerge w:val="restart"/>
            <w:tcBorders>
              <w:top w:val="nil"/>
              <w:left w:val="double" w:sz="4" w:space="0" w:color="auto"/>
              <w:right w:val="nil"/>
            </w:tcBorders>
          </w:tcPr>
          <w:p w14:paraId="663F831F" w14:textId="77777777" w:rsidR="008D4C3C" w:rsidRPr="00A31DAF" w:rsidRDefault="008D4C3C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8D4C3C" w:rsidRPr="00A31DAF" w14:paraId="77B3C808" w14:textId="77777777" w:rsidTr="008D4C3C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448" w:type="dxa"/>
            <w:tcBorders>
              <w:top w:val="nil"/>
              <w:left w:val="nil"/>
              <w:bottom w:val="nil"/>
              <w:right w:val="nil"/>
            </w:tcBorders>
          </w:tcPr>
          <w:p w14:paraId="73088789" w14:textId="77777777" w:rsidR="008D4C3C" w:rsidRPr="00A31DAF" w:rsidRDefault="008D4C3C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4487CF" w14:textId="77777777" w:rsidR="008D4C3C" w:rsidRPr="00A31DAF" w:rsidRDefault="008D4C3C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Edifici mono e bifamigliari</w:t>
            </w:r>
          </w:p>
        </w:tc>
        <w:tc>
          <w:tcPr>
            <w:tcW w:w="1277" w:type="dxa"/>
            <w:gridSpan w:val="2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451ADF8C" w14:textId="77777777" w:rsidR="008D4C3C" w:rsidRPr="00A31DAF" w:rsidRDefault="008D4C3C" w:rsidP="003F7A90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CHF 100.-</w:t>
            </w:r>
          </w:p>
        </w:tc>
        <w:tc>
          <w:tcPr>
            <w:tcW w:w="4476" w:type="dxa"/>
            <w:gridSpan w:val="4"/>
            <w:vMerge/>
            <w:tcBorders>
              <w:left w:val="double" w:sz="4" w:space="0" w:color="auto"/>
              <w:right w:val="nil"/>
            </w:tcBorders>
          </w:tcPr>
          <w:p w14:paraId="32FEE569" w14:textId="77777777" w:rsidR="008D4C3C" w:rsidRPr="00A31DAF" w:rsidRDefault="008D4C3C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8D4C3C" w:rsidRPr="00A31DAF" w14:paraId="65D1A4BB" w14:textId="77777777" w:rsidTr="008D4C3C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255"/>
        </w:trPr>
        <w:tc>
          <w:tcPr>
            <w:tcW w:w="448" w:type="dxa"/>
            <w:tcBorders>
              <w:top w:val="nil"/>
              <w:left w:val="nil"/>
              <w:bottom w:val="nil"/>
              <w:right w:val="nil"/>
            </w:tcBorders>
          </w:tcPr>
          <w:p w14:paraId="470DC168" w14:textId="77777777" w:rsidR="008D4C3C" w:rsidRPr="00A31DAF" w:rsidRDefault="008D4C3C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2495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75C19F33" w14:textId="77777777" w:rsidR="008D4C3C" w:rsidRPr="00A31DAF" w:rsidRDefault="008D4C3C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1277" w:type="dxa"/>
            <w:gridSpan w:val="2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</w:tcPr>
          <w:p w14:paraId="2005615D" w14:textId="77777777" w:rsidR="008D4C3C" w:rsidRPr="00A31DAF" w:rsidRDefault="008D4C3C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4476" w:type="dxa"/>
            <w:gridSpan w:val="4"/>
            <w:vMerge/>
            <w:tcBorders>
              <w:left w:val="double" w:sz="4" w:space="0" w:color="auto"/>
              <w:bottom w:val="nil"/>
              <w:right w:val="nil"/>
            </w:tcBorders>
          </w:tcPr>
          <w:p w14:paraId="0974EDC0" w14:textId="77777777" w:rsidR="008D4C3C" w:rsidRPr="00A31DAF" w:rsidRDefault="008D4C3C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</w:tbl>
    <w:p w14:paraId="36A98CCD" w14:textId="77777777" w:rsidR="003F7A90" w:rsidRPr="00A31DAF" w:rsidRDefault="003F7A90" w:rsidP="00194894">
      <w:pPr>
        <w:rPr>
          <w:rFonts w:ascii="Frutiger LT Com 45 Light" w:hAnsi="Frutiger LT Com 45 Light" w:cs="Arial"/>
          <w:color w:val="FF0000"/>
        </w:rPr>
      </w:pPr>
    </w:p>
    <w:tbl>
      <w:tblPr>
        <w:tblW w:w="875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2"/>
        <w:gridCol w:w="56"/>
        <w:gridCol w:w="254"/>
        <w:gridCol w:w="965"/>
        <w:gridCol w:w="1276"/>
        <w:gridCol w:w="17"/>
        <w:gridCol w:w="409"/>
        <w:gridCol w:w="826"/>
        <w:gridCol w:w="25"/>
        <w:gridCol w:w="70"/>
        <w:gridCol w:w="497"/>
        <w:gridCol w:w="991"/>
        <w:gridCol w:w="1560"/>
        <w:gridCol w:w="1358"/>
        <w:gridCol w:w="59"/>
      </w:tblGrid>
      <w:tr w:rsidR="00E81898" w:rsidRPr="00A31DAF" w14:paraId="554695CD" w14:textId="77777777" w:rsidTr="008D4C3C">
        <w:trPr>
          <w:gridAfter w:val="1"/>
          <w:wAfter w:w="59" w:type="dxa"/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18B5969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lastRenderedPageBreak/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  <w:p w14:paraId="79F1C8D0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3772" w:type="dxa"/>
            <w:gridSpan w:val="7"/>
            <w:tcBorders>
              <w:top w:val="double" w:sz="4" w:space="0" w:color="auto"/>
              <w:left w:val="nil"/>
              <w:bottom w:val="nil"/>
              <w:right w:val="double" w:sz="4" w:space="0" w:color="auto"/>
            </w:tcBorders>
          </w:tcPr>
          <w:p w14:paraId="4BB1D231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color w:val="000000" w:themeColor="text1"/>
                <w:sz w:val="20"/>
                <w:szCs w:val="20"/>
              </w:rPr>
              <w:t>Certificato energetico Cantonale degli Edifici CECE</w:t>
            </w:r>
            <w:r w:rsidRPr="00A31DAF">
              <w:rPr>
                <w:rFonts w:ascii="Frutiger LT Com 45 Light" w:hAnsi="Frutiger LT Com 45 Light" w:cs="Arial"/>
                <w:b/>
                <w:color w:val="000000" w:themeColor="text1"/>
                <w:sz w:val="20"/>
                <w:szCs w:val="20"/>
                <w:vertAlign w:val="superscript"/>
              </w:rPr>
              <w:t>®</w:t>
            </w:r>
            <w:r w:rsidRPr="00A31DAF">
              <w:rPr>
                <w:rFonts w:ascii="Frutiger LT Com 45 Light" w:hAnsi="Frutiger LT Com 45 Light" w:cs="Arial"/>
                <w:b/>
                <w:color w:val="000000" w:themeColor="text1"/>
                <w:sz w:val="20"/>
                <w:szCs w:val="20"/>
              </w:rPr>
              <w:t xml:space="preserve">, effettuato per immobili riscaldati </w:t>
            </w:r>
          </w:p>
        </w:tc>
        <w:tc>
          <w:tcPr>
            <w:tcW w:w="4476" w:type="dxa"/>
            <w:gridSpan w:val="5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</w:tcPr>
          <w:p w14:paraId="7FD97ABD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Certificazione con analisi energetica CECE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  <w:vertAlign w:val="superscript"/>
              </w:rPr>
              <w:t>®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plus, </w:t>
            </w:r>
            <w:r w:rsidRPr="00A31DAF">
              <w:rPr>
                <w:rFonts w:ascii="Frutiger LT Com 45 Light" w:hAnsi="Frutiger LT Com 45 Light" w:cs="Arial"/>
                <w:b/>
                <w:color w:val="000000" w:themeColor="text1"/>
                <w:sz w:val="20"/>
                <w:szCs w:val="20"/>
              </w:rPr>
              <w:t>effettuato per immobili riscaldati, realizzati prima del 2000</w:t>
            </w:r>
          </w:p>
        </w:tc>
      </w:tr>
      <w:tr w:rsidR="00E81898" w:rsidRPr="00A31DAF" w14:paraId="7FF6A14C" w14:textId="77777777" w:rsidTr="00560137">
        <w:trPr>
          <w:gridAfter w:val="1"/>
          <w:wAfter w:w="59" w:type="dxa"/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FEDBE1B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9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EA2C31D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Edifici mono e bifamigliari</w:t>
            </w:r>
          </w:p>
        </w:tc>
        <w:tc>
          <w:tcPr>
            <w:tcW w:w="1277" w:type="dxa"/>
            <w:gridSpan w:val="4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3523F6F1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CHF 350.-</w:t>
            </w:r>
          </w:p>
        </w:tc>
        <w:tc>
          <w:tcPr>
            <w:tcW w:w="567" w:type="dxa"/>
            <w:gridSpan w:val="2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3FC5595D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1020826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Edifici mono e bifamigliari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</w:tcPr>
          <w:p w14:paraId="15FF5899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CHF 1’000.-</w:t>
            </w:r>
          </w:p>
        </w:tc>
      </w:tr>
      <w:tr w:rsidR="00E81898" w:rsidRPr="00A31DAF" w14:paraId="21A2AA2E" w14:textId="77777777" w:rsidTr="00560137">
        <w:trPr>
          <w:gridAfter w:val="1"/>
          <w:wAfter w:w="59" w:type="dxa"/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396D7E5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9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CE54CA0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Edifici plurifamiliari</w:t>
            </w:r>
          </w:p>
        </w:tc>
        <w:tc>
          <w:tcPr>
            <w:tcW w:w="1277" w:type="dxa"/>
            <w:gridSpan w:val="4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43B96733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CHF 500.-</w:t>
            </w:r>
          </w:p>
        </w:tc>
        <w:tc>
          <w:tcPr>
            <w:tcW w:w="567" w:type="dxa"/>
            <w:gridSpan w:val="2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3AB8D789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0316B99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Edifici plurifamiliari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</w:tcPr>
          <w:p w14:paraId="62F9BBB3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CHF 2’000.-</w:t>
            </w:r>
          </w:p>
        </w:tc>
      </w:tr>
      <w:tr w:rsidR="00E81898" w:rsidRPr="00A31DAF" w14:paraId="48127CEE" w14:textId="77777777" w:rsidTr="00560137">
        <w:trPr>
          <w:gridAfter w:val="1"/>
          <w:wAfter w:w="59" w:type="dxa"/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8676C9E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9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2BED54C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Altre categorie di edifici</w:t>
            </w:r>
          </w:p>
        </w:tc>
        <w:tc>
          <w:tcPr>
            <w:tcW w:w="1277" w:type="dxa"/>
            <w:gridSpan w:val="4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5E098DAA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CHF 750.-</w:t>
            </w:r>
          </w:p>
        </w:tc>
        <w:tc>
          <w:tcPr>
            <w:tcW w:w="567" w:type="dxa"/>
            <w:gridSpan w:val="2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2F8C906B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8D34A9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Altre categorie di edifici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</w:tcPr>
          <w:p w14:paraId="4A29FE6D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CHF 3’000.-</w:t>
            </w:r>
          </w:p>
        </w:tc>
      </w:tr>
      <w:tr w:rsidR="00E81898" w:rsidRPr="00A31DAF" w14:paraId="6F17CEE0" w14:textId="77777777" w:rsidTr="00560137">
        <w:trPr>
          <w:gridAfter w:val="1"/>
          <w:wAfter w:w="59" w:type="dxa"/>
          <w:trHeight w:val="255"/>
        </w:trPr>
        <w:tc>
          <w:tcPr>
            <w:tcW w:w="8696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084F8E6E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E81898" w:rsidRPr="00A31DAF" w14:paraId="2EC3106A" w14:textId="77777777" w:rsidTr="00560137">
        <w:trPr>
          <w:trHeight w:val="567"/>
        </w:trPr>
        <w:tc>
          <w:tcPr>
            <w:tcW w:w="166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7F685B10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Osservazioni</w:t>
            </w:r>
          </w:p>
        </w:tc>
        <w:tc>
          <w:tcPr>
            <w:tcW w:w="70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A6008" w14:textId="77777777" w:rsidR="00E81898" w:rsidRPr="00A31DAF" w:rsidRDefault="00E81898" w:rsidP="0056013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E81898" w:rsidRPr="00A31DAF" w14:paraId="6D28E345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0C596F81" w14:textId="77777777" w:rsidR="00E81898" w:rsidRPr="00A31DAF" w:rsidRDefault="00E81898" w:rsidP="00E81898">
            <w:pPr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  <w:p w14:paraId="5E1755CB" w14:textId="77777777" w:rsidR="00E81898" w:rsidRPr="00A31DAF" w:rsidRDefault="00E81898" w:rsidP="00E81898">
            <w:pPr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Per le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condizioni e la documentazione da allegare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ai fini dell’ottenimento dell’incentivo, consultare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Art. 3 cpv. 4) e 5)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dell’ordinanza.</w:t>
            </w:r>
          </w:p>
          <w:p w14:paraId="404333D9" w14:textId="77777777" w:rsidR="00E81898" w:rsidRPr="00A31DAF" w:rsidRDefault="00E81898" w:rsidP="00E81898">
            <w:pPr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E81898" w:rsidRPr="00A31DAF" w14:paraId="2B07A092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</w:tcPr>
          <w:p w14:paraId="54A3CD4B" w14:textId="77777777" w:rsidR="00E81898" w:rsidRPr="00A31DAF" w:rsidRDefault="00E81898" w:rsidP="00E81898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3.1.2. </w:t>
            </w:r>
          </w:p>
        </w:tc>
      </w:tr>
      <w:tr w:rsidR="00E81898" w:rsidRPr="00A31DAF" w14:paraId="6711EC17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5EA7D136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E81898" w:rsidRPr="00A31DAF" w14:paraId="10DD4DA8" w14:textId="77777777" w:rsidTr="00560137">
        <w:trPr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9B28A4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  <w:p w14:paraId="1C72DFD7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384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7E0200C9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color w:val="000000" w:themeColor="text1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Risanamento energetico di base su immobili esistenti</w:t>
            </w:r>
          </w:p>
          <w:p w14:paraId="2DE51C60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446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97E645E" w14:textId="77777777" w:rsidR="00E81898" w:rsidRPr="00A31DAF" w:rsidRDefault="00E81898" w:rsidP="00E81898">
            <w:pPr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L’incentivo di base ammonta al 20% del contributo erogato in via definitiva dal Cantone sino a un massimo di CHF 3'000.--. </w:t>
            </w:r>
          </w:p>
        </w:tc>
      </w:tr>
      <w:tr w:rsidR="00E81898" w:rsidRPr="00A31DAF" w14:paraId="2AFF136A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14F8E1E7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E81898" w:rsidRPr="00A31DAF" w14:paraId="669F6928" w14:textId="77777777" w:rsidTr="00560137">
        <w:trPr>
          <w:trHeight w:val="567"/>
        </w:trPr>
        <w:tc>
          <w:tcPr>
            <w:tcW w:w="166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698A1B4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Osservazioni</w:t>
            </w:r>
          </w:p>
        </w:tc>
        <w:tc>
          <w:tcPr>
            <w:tcW w:w="70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021D9" w14:textId="77777777" w:rsidR="00E81898" w:rsidRPr="00A31DAF" w:rsidRDefault="00560137" w:rsidP="0056013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E81898" w:rsidRPr="00A31DAF" w14:paraId="1E3418BE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0C920FF5" w14:textId="77777777" w:rsidR="00E81898" w:rsidRPr="00A31DAF" w:rsidRDefault="00E81898" w:rsidP="00E81898">
            <w:pPr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  <w:p w14:paraId="5A7AD71C" w14:textId="77777777" w:rsidR="00E81898" w:rsidRPr="00A31DAF" w:rsidRDefault="00E81898" w:rsidP="00E81898">
            <w:pPr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Per le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condizioni e la documentazione da allegare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ai fini dell’ottenimento dell’incentivo, consultare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Art. 4 cpv. 2) e 3)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dell’ordinanza.</w:t>
            </w:r>
          </w:p>
          <w:p w14:paraId="359B3459" w14:textId="77777777" w:rsidR="00E81898" w:rsidRPr="00A31DAF" w:rsidRDefault="00E81898" w:rsidP="00E81898">
            <w:pPr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E81898" w:rsidRPr="00A31DAF" w14:paraId="2F381AC1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</w:tcPr>
          <w:p w14:paraId="4FA605C4" w14:textId="77777777" w:rsidR="00E81898" w:rsidRPr="00A31DAF" w:rsidRDefault="00E81898" w:rsidP="00E81898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3.1.3. </w:t>
            </w:r>
          </w:p>
        </w:tc>
      </w:tr>
      <w:tr w:rsidR="00E81898" w:rsidRPr="00A31DAF" w14:paraId="0CC9CC22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16671CD5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E81898" w:rsidRPr="00A31DAF" w14:paraId="28A1F911" w14:textId="77777777" w:rsidTr="00560137">
        <w:trPr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4A8E308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  <w:p w14:paraId="4E1A89F7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37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6B2B9D52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Risanamento energetico </w:t>
            </w:r>
          </w:p>
          <w:p w14:paraId="033F55C5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più performante, </w:t>
            </w:r>
          </w:p>
          <w:p w14:paraId="2FCA0729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con bonus CECE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  <w:vertAlign w:val="superscript"/>
              </w:rPr>
              <w:t>®</w:t>
            </w:r>
          </w:p>
        </w:tc>
        <w:tc>
          <w:tcPr>
            <w:tcW w:w="45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74818A42" w14:textId="77777777" w:rsidR="00E81898" w:rsidRPr="00A31DAF" w:rsidRDefault="00E81898" w:rsidP="00E81898">
            <w:pPr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L’incentivo forfettario è concesso, in aggiunta a quanto previsto dall’Art.4 dell’ordinanza per interventi di risanamento energetico di base, e ammonta a CHF 2'500.--. </w:t>
            </w:r>
          </w:p>
        </w:tc>
      </w:tr>
      <w:tr w:rsidR="00E81898" w:rsidRPr="00A31DAF" w14:paraId="7BCAFA1F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68DCDB03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E81898" w:rsidRPr="00A31DAF" w14:paraId="5B4498D5" w14:textId="77777777" w:rsidTr="00560137">
        <w:trPr>
          <w:trHeight w:val="567"/>
        </w:trPr>
        <w:tc>
          <w:tcPr>
            <w:tcW w:w="166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4EA7704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Osservazioni</w:t>
            </w:r>
          </w:p>
        </w:tc>
        <w:tc>
          <w:tcPr>
            <w:tcW w:w="70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4A2C1" w14:textId="77777777" w:rsidR="00E81898" w:rsidRPr="00A31DAF" w:rsidRDefault="00E81898" w:rsidP="0056013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E81898" w:rsidRPr="00A31DAF" w14:paraId="228BE497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71A81199" w14:textId="77777777" w:rsidR="00E81898" w:rsidRPr="00A31DAF" w:rsidRDefault="00E81898" w:rsidP="00E81898">
            <w:pPr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  <w:p w14:paraId="57B7FBD6" w14:textId="77777777" w:rsidR="00E81898" w:rsidRPr="00A31DAF" w:rsidRDefault="00E81898" w:rsidP="00E81898">
            <w:pPr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Per le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condizioni e la documentazione da allegare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ai fini dell’ottenimento dell’incentivo, consultare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Art. </w:t>
            </w:r>
            <w:proofErr w:type="gramStart"/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5  cpv.</w:t>
            </w:r>
            <w:proofErr w:type="gramEnd"/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2) e 3)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dell’ordinanza.</w:t>
            </w:r>
          </w:p>
          <w:p w14:paraId="48453841" w14:textId="77777777" w:rsidR="00E81898" w:rsidRPr="00A31DAF" w:rsidRDefault="00E81898" w:rsidP="00E81898">
            <w:pPr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E81898" w:rsidRPr="00A31DAF" w14:paraId="3B2638CE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</w:tcPr>
          <w:p w14:paraId="6BCD3990" w14:textId="77777777" w:rsidR="00E81898" w:rsidRPr="00A31DAF" w:rsidRDefault="00E81898" w:rsidP="00E81898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3.1.4. </w:t>
            </w:r>
          </w:p>
        </w:tc>
      </w:tr>
      <w:tr w:rsidR="00E81898" w:rsidRPr="00A31DAF" w14:paraId="69507BE5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445E1B77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E81898" w:rsidRPr="00A31DAF" w14:paraId="411E3386" w14:textId="77777777" w:rsidTr="00560137">
        <w:trPr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ADEDF6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  <w:p w14:paraId="5E8ED42D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37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286EAC13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Risanamento di edifici </w:t>
            </w:r>
          </w:p>
          <w:p w14:paraId="38CC13B1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con una delle certificazioni MINERGIE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  <w:vertAlign w:val="superscript"/>
              </w:rPr>
              <w:t>®</w:t>
            </w:r>
          </w:p>
        </w:tc>
        <w:tc>
          <w:tcPr>
            <w:tcW w:w="45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081C4F63" w14:textId="77777777" w:rsidR="00E81898" w:rsidRPr="00A31DAF" w:rsidRDefault="00E81898" w:rsidP="00E81898">
            <w:pPr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L’incentivo forfettario di CHF 5'000.-- è concesso per gli edifici risanati in conformità a una delle certificazioni MINERGIE</w:t>
            </w: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  <w:vertAlign w:val="superscript"/>
              </w:rPr>
              <w:t>®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riconosciute per gli incentivi cantonali.</w:t>
            </w:r>
          </w:p>
        </w:tc>
      </w:tr>
      <w:tr w:rsidR="00E81898" w:rsidRPr="00A31DAF" w14:paraId="53C5359B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3EAB7C1D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E81898" w:rsidRPr="00A31DAF" w14:paraId="7901CBC0" w14:textId="77777777" w:rsidTr="00560137">
        <w:trPr>
          <w:trHeight w:val="567"/>
        </w:trPr>
        <w:tc>
          <w:tcPr>
            <w:tcW w:w="166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FA669AD" w14:textId="77777777" w:rsidR="00E81898" w:rsidRPr="00A31DAF" w:rsidRDefault="00E81898" w:rsidP="00E81898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Osservazioni</w:t>
            </w:r>
          </w:p>
        </w:tc>
        <w:tc>
          <w:tcPr>
            <w:tcW w:w="70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1010B" w14:textId="77777777" w:rsidR="00E81898" w:rsidRPr="00A31DAF" w:rsidRDefault="00E81898" w:rsidP="0056013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E81898" w:rsidRPr="00A31DAF" w14:paraId="35C0B736" w14:textId="77777777" w:rsidTr="00560137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54F26CE6" w14:textId="77777777" w:rsidR="00E81898" w:rsidRPr="00A31DAF" w:rsidRDefault="00E81898" w:rsidP="00E81898">
            <w:pPr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  <w:p w14:paraId="73489FF9" w14:textId="77777777" w:rsidR="00E81898" w:rsidRPr="00A31DAF" w:rsidRDefault="00E81898" w:rsidP="00E81898">
            <w:pPr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Per le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condizioni e la documentazione da allegare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ai fini dell’ottenimento dell’incentivo, consultare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Art. </w:t>
            </w:r>
            <w:proofErr w:type="gramStart"/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6  cpv.</w:t>
            </w:r>
            <w:proofErr w:type="gramEnd"/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2) e 3)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dell’ordinanza.</w:t>
            </w:r>
          </w:p>
          <w:p w14:paraId="442E0D4A" w14:textId="77777777" w:rsidR="00560137" w:rsidRPr="00A31DAF" w:rsidRDefault="00560137" w:rsidP="00E81898">
            <w:pPr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560137" w:rsidRPr="00A31DAF" w14:paraId="0EF0D873" w14:textId="77777777" w:rsidTr="00E71768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</w:tcPr>
          <w:p w14:paraId="3D41589A" w14:textId="77777777" w:rsidR="00560137" w:rsidRPr="00A31DAF" w:rsidRDefault="00560137" w:rsidP="00A31DAF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lastRenderedPageBreak/>
              <w:t xml:space="preserve">3.1.5. </w:t>
            </w:r>
          </w:p>
        </w:tc>
      </w:tr>
      <w:tr w:rsidR="00560137" w:rsidRPr="00A31DAF" w14:paraId="1B9FBC28" w14:textId="77777777" w:rsidTr="00E71768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48AC78B6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560137" w:rsidRPr="00A31DAF" w14:paraId="5EB8F7B1" w14:textId="77777777" w:rsidTr="00E71768">
        <w:trPr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01FC6F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  <w:p w14:paraId="193E071E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37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7BA3C6BD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Realizzazione di nuovi edifici </w:t>
            </w:r>
          </w:p>
          <w:p w14:paraId="550C2D61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con una delle certificazioni MINERGIE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  <w:vertAlign w:val="superscript"/>
              </w:rPr>
              <w:t>®</w:t>
            </w:r>
          </w:p>
        </w:tc>
        <w:tc>
          <w:tcPr>
            <w:tcW w:w="456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4F35D1A8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L’incentivo forfettario di CHF 2'000.-- è concesso a edifici costruiti in conformità a una delle certificazioni MINERGIE</w:t>
            </w: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  <w:vertAlign w:val="superscript"/>
              </w:rPr>
              <w:t>®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, e certificati dopo il 1° luglio 2018.</w:t>
            </w:r>
          </w:p>
        </w:tc>
      </w:tr>
      <w:tr w:rsidR="00560137" w:rsidRPr="00A31DAF" w14:paraId="077FC264" w14:textId="77777777" w:rsidTr="00E71768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79031D16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560137" w:rsidRPr="00A31DAF" w14:paraId="2E9ED2AF" w14:textId="77777777" w:rsidTr="00E71768">
        <w:trPr>
          <w:trHeight w:val="567"/>
        </w:trPr>
        <w:tc>
          <w:tcPr>
            <w:tcW w:w="166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B51314C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Osservazioni</w:t>
            </w:r>
          </w:p>
        </w:tc>
        <w:tc>
          <w:tcPr>
            <w:tcW w:w="70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D0894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560137" w:rsidRPr="00A31DAF" w14:paraId="6CD88CCE" w14:textId="77777777" w:rsidTr="00E71768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1E0550E7" w14:textId="77777777" w:rsidR="00560137" w:rsidRPr="00A31DAF" w:rsidRDefault="00560137" w:rsidP="00A31DAF">
            <w:pPr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  <w:p w14:paraId="4CFD72C7" w14:textId="77777777" w:rsidR="00560137" w:rsidRPr="00A31DAF" w:rsidRDefault="00560137" w:rsidP="00A31DAF">
            <w:pPr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Per le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condizioni e la documentazione da allegare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ai fini dell’ottenimento dell’incentivo, consultare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Art. </w:t>
            </w:r>
            <w:proofErr w:type="gramStart"/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7  cpv.</w:t>
            </w:r>
            <w:proofErr w:type="gramEnd"/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2) e 3)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dell’ordinanza.</w:t>
            </w:r>
          </w:p>
          <w:p w14:paraId="3229135C" w14:textId="77777777" w:rsidR="00560137" w:rsidRPr="00A31DAF" w:rsidRDefault="00560137" w:rsidP="00A31DAF">
            <w:pPr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560137" w:rsidRPr="00A31DAF" w14:paraId="4643A2C3" w14:textId="77777777" w:rsidTr="00E71768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</w:tcPr>
          <w:p w14:paraId="4A9EB99D" w14:textId="77777777" w:rsidR="00560137" w:rsidRPr="00A31DAF" w:rsidRDefault="00560137" w:rsidP="00A31DAF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3.2.1. </w:t>
            </w:r>
          </w:p>
        </w:tc>
      </w:tr>
      <w:tr w:rsidR="00560137" w:rsidRPr="00A31DAF" w14:paraId="2FFABEF2" w14:textId="77777777" w:rsidTr="00E71768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2BC7EDCE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560137" w:rsidRPr="00A31DAF" w14:paraId="3743C7A1" w14:textId="77777777" w:rsidTr="00E71768">
        <w:trPr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17C0BDA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  <w:p w14:paraId="4EDF7E0A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377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6EF32949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Realizzazione di impianti solari termici per la produzione di calore </w:t>
            </w:r>
          </w:p>
        </w:tc>
        <w:tc>
          <w:tcPr>
            <w:tcW w:w="4535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0183C5B1" w14:textId="77777777" w:rsidR="00560137" w:rsidRPr="00A31DAF" w:rsidRDefault="00560137" w:rsidP="00A31DAF">
            <w:pPr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L’incentivo è concesso unicamente per la realizzazione di impianti solari termici, che godono degli incentivi cantonali, è pari al 25% del contributo erogato in via definitiva dal Cantone sino a un massimo di CHF 2'500.--.</w:t>
            </w:r>
          </w:p>
        </w:tc>
      </w:tr>
      <w:tr w:rsidR="00560137" w:rsidRPr="00A31DAF" w14:paraId="421FC830" w14:textId="77777777" w:rsidTr="00E71768">
        <w:trPr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E4E4B66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251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AF5A2D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234D2F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4535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B54DFF0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Per le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condizioni e la documentazione da allegare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ai fini dell’ottenimento dell’incentivo, consultare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Art. 8  cpv. 2) e 3)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dell’ordinanza.</w:t>
            </w:r>
          </w:p>
        </w:tc>
      </w:tr>
      <w:tr w:rsidR="00560137" w:rsidRPr="00A31DAF" w14:paraId="292D1845" w14:textId="77777777" w:rsidTr="00E71768">
        <w:trPr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4FB6A6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251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1ED6A6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Superficie m</w:t>
            </w: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1D57B4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  <w:tc>
          <w:tcPr>
            <w:tcW w:w="453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BA4D1C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560137" w:rsidRPr="00A31DAF" w14:paraId="656AF7BC" w14:textId="77777777" w:rsidTr="00E71768">
        <w:trPr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08D486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251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CE0121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Data prevista per i lavori</w:t>
            </w: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50E30C5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  <w:tc>
          <w:tcPr>
            <w:tcW w:w="4535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71D0FA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560137" w:rsidRPr="00A31DAF" w14:paraId="766CFCC2" w14:textId="77777777" w:rsidTr="00E71768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53AEDD4F" w14:textId="77777777" w:rsidR="00560137" w:rsidRPr="00A31DAF" w:rsidRDefault="00560137" w:rsidP="00A31DAF">
            <w:pPr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560137" w:rsidRPr="00A31DAF" w14:paraId="7BD443E2" w14:textId="77777777" w:rsidTr="00142BF6">
        <w:trPr>
          <w:trHeight w:val="567"/>
        </w:trPr>
        <w:tc>
          <w:tcPr>
            <w:tcW w:w="166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E298F3E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Osservazioni</w:t>
            </w:r>
          </w:p>
        </w:tc>
        <w:tc>
          <w:tcPr>
            <w:tcW w:w="70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9259A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560137" w:rsidRPr="00A31DAF" w14:paraId="59C5DF04" w14:textId="77777777" w:rsidTr="00E71768">
        <w:trPr>
          <w:trHeight w:val="255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3D251F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560137" w:rsidRPr="00A31DAF" w14:paraId="6330F437" w14:textId="77777777" w:rsidTr="00E71768">
        <w:trPr>
          <w:gridAfter w:val="1"/>
          <w:wAfter w:w="59" w:type="dxa"/>
          <w:trHeight w:val="255"/>
        </w:trPr>
        <w:tc>
          <w:tcPr>
            <w:tcW w:w="8696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BFBFBF" w:themeFill="background1" w:themeFillShade="BF"/>
          </w:tcPr>
          <w:p w14:paraId="1709849B" w14:textId="77777777" w:rsidR="00560137" w:rsidRPr="00A31DAF" w:rsidRDefault="00560137" w:rsidP="00A31DAF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3.2.2. </w:t>
            </w:r>
          </w:p>
        </w:tc>
      </w:tr>
      <w:tr w:rsidR="00560137" w:rsidRPr="00A31DAF" w14:paraId="2787F9CC" w14:textId="77777777" w:rsidTr="00E71768">
        <w:trPr>
          <w:gridAfter w:val="1"/>
          <w:wAfter w:w="59" w:type="dxa"/>
          <w:trHeight w:val="255"/>
        </w:trPr>
        <w:tc>
          <w:tcPr>
            <w:tcW w:w="8696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6815CDE0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</w:tr>
      <w:tr w:rsidR="00560137" w:rsidRPr="00A31DAF" w14:paraId="492FE4FA" w14:textId="77777777" w:rsidTr="00E71768">
        <w:trPr>
          <w:gridAfter w:val="1"/>
          <w:wAfter w:w="59" w:type="dxa"/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86BE69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  <w:p w14:paraId="1A437792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  <w:tc>
          <w:tcPr>
            <w:tcW w:w="3747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294EE313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Realizzazione di impianti solari fotovoltaici per la produzione di elettricità con una potenza inferiore a 10 kWp</w:t>
            </w:r>
          </w:p>
        </w:tc>
        <w:tc>
          <w:tcPr>
            <w:tcW w:w="4501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526A0ADF" w14:textId="77777777" w:rsidR="00560137" w:rsidRPr="00A31DAF" w:rsidRDefault="00560137" w:rsidP="00A31DAF">
            <w:pPr>
              <w:spacing w:line="28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L’incentivo è concesso unicamente per la realizzazione di impianti solari fotovoltaici, di potenza uguale o inferiore ai 10 kWp, che godono degli incentivi cantonali. L’incentivo è pari al 20% del contributo erogato in via definitiva dal Cantone sino a un massimo di CHF 2'500.--.</w:t>
            </w:r>
          </w:p>
        </w:tc>
      </w:tr>
      <w:tr w:rsidR="00560137" w:rsidRPr="00A31DAF" w14:paraId="7C6C3C29" w14:textId="77777777" w:rsidTr="00E71768">
        <w:trPr>
          <w:gridAfter w:val="1"/>
          <w:wAfter w:w="59" w:type="dxa"/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D702E1A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249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A568C5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Potenza kW</w:t>
            </w:r>
          </w:p>
        </w:tc>
        <w:tc>
          <w:tcPr>
            <w:tcW w:w="125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BB138CA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  <w:tc>
          <w:tcPr>
            <w:tcW w:w="450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DC7473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Per le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condizioni e la documentazione da allegare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 ai fini dell’ottenimento dell’incentivo, consultare 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Art. 9  cpv. 2) e 3)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dell’ordinanza.</w:t>
            </w:r>
          </w:p>
        </w:tc>
      </w:tr>
      <w:tr w:rsidR="00560137" w:rsidRPr="00A31DAF" w14:paraId="6CD63718" w14:textId="77777777" w:rsidTr="00E71768">
        <w:trPr>
          <w:gridAfter w:val="1"/>
          <w:wAfter w:w="59" w:type="dxa"/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F4CEFAC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249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938037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Superficie m</w:t>
            </w: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2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6AA7295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  <w:tc>
          <w:tcPr>
            <w:tcW w:w="450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FA853C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560137" w:rsidRPr="00A31DAF" w14:paraId="6DEC72F1" w14:textId="77777777" w:rsidTr="00E71768">
        <w:trPr>
          <w:gridAfter w:val="1"/>
          <w:wAfter w:w="59" w:type="dxa"/>
          <w:trHeight w:val="255"/>
        </w:trPr>
        <w:tc>
          <w:tcPr>
            <w:tcW w:w="4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10C8DED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jc w:val="both"/>
              <w:rPr>
                <w:rFonts w:ascii="Frutiger LT Com 45 Light" w:hAnsi="Frutiger LT Com 45 Light" w:cs="Arial"/>
                <w:b/>
                <w:sz w:val="20"/>
                <w:szCs w:val="20"/>
              </w:rPr>
            </w:pPr>
          </w:p>
        </w:tc>
        <w:tc>
          <w:tcPr>
            <w:tcW w:w="249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ADA0D5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color w:val="000000" w:themeColor="text1"/>
                <w:sz w:val="20"/>
                <w:szCs w:val="20"/>
              </w:rPr>
              <w:t>Data prevista per i lavori</w:t>
            </w:r>
          </w:p>
        </w:tc>
        <w:tc>
          <w:tcPr>
            <w:tcW w:w="12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64FFB5DC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  <w:tc>
          <w:tcPr>
            <w:tcW w:w="450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F0B8C0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560137" w:rsidRPr="00A31DAF" w14:paraId="30644836" w14:textId="77777777" w:rsidTr="00E71768">
        <w:trPr>
          <w:gridAfter w:val="1"/>
          <w:wAfter w:w="59" w:type="dxa"/>
          <w:trHeight w:val="255"/>
        </w:trPr>
        <w:tc>
          <w:tcPr>
            <w:tcW w:w="8696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14:paraId="2302758C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560137" w:rsidRPr="00A31DAF" w14:paraId="5FF75B99" w14:textId="77777777" w:rsidTr="00E71768">
        <w:trPr>
          <w:trHeight w:val="567"/>
        </w:trPr>
        <w:tc>
          <w:tcPr>
            <w:tcW w:w="1667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2331CFB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Osservazioni</w:t>
            </w:r>
          </w:p>
        </w:tc>
        <w:tc>
          <w:tcPr>
            <w:tcW w:w="708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B8919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560137" w:rsidRPr="00A31DAF" w14:paraId="23F1B490" w14:textId="77777777" w:rsidTr="00142BF6">
        <w:trPr>
          <w:trHeight w:hRule="exact" w:val="170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81DC6B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</w:p>
        </w:tc>
      </w:tr>
      <w:tr w:rsidR="00560137" w:rsidRPr="00A31DAF" w14:paraId="5C5D1E63" w14:textId="77777777" w:rsidTr="00E71768">
        <w:trPr>
          <w:trHeight w:val="255"/>
        </w:trPr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AA8BAED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220" w:lineRule="exact"/>
              <w:jc w:val="both"/>
              <w:rPr>
                <w:rFonts w:ascii="Frutiger LT Com 45 Light" w:hAnsi="Frutiger LT Com 45 Light" w:cs="Arial"/>
                <w:b/>
                <w:sz w:val="16"/>
                <w:szCs w:val="16"/>
              </w:rPr>
            </w:pP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sym w:font="Wingdings 2" w:char="F054"/>
            </w:r>
          </w:p>
        </w:tc>
        <w:tc>
          <w:tcPr>
            <w:tcW w:w="8363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617DBEF" w14:textId="77777777" w:rsidR="00560137" w:rsidRPr="00A31DAF" w:rsidRDefault="00560137" w:rsidP="00142BF6">
            <w:pPr>
              <w:tabs>
                <w:tab w:val="left" w:pos="1980"/>
                <w:tab w:val="left" w:pos="4500"/>
              </w:tabs>
              <w:spacing w:line="200" w:lineRule="exact"/>
              <w:jc w:val="both"/>
              <w:rPr>
                <w:rFonts w:ascii="Frutiger LT Com 45 Light" w:hAnsi="Frutiger LT Com 45 Light" w:cs="Arial"/>
                <w:b/>
                <w:sz w:val="16"/>
                <w:szCs w:val="16"/>
              </w:rPr>
            </w:pP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Con la presente </w:t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>richiesta preliminare (formulario 1)</w:t>
            </w: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 dichiaro di aver letto attentamente </w:t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anche l’Art. 10 dell’ordinanza («Richieste di sussidio») </w:t>
            </w: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>e mi impegno a realizzare l’intervento/gli interventi indicato/indicati. Prendo atto che</w:t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 la procedura </w:t>
            </w: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>per</w:t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 </w:t>
            </w: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>l’ottenimento dell’incentivo/degli incentivi</w:t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 non è terminata</w:t>
            </w: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. A lavori ultimati, inoltrerò </w:t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>richiesta di versamento</w:t>
            </w: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 per ogni singolo incentivo</w:t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 xml:space="preserve"> (formulario 2) </w:t>
            </w:r>
            <w:r w:rsidRPr="00A31DAF">
              <w:rPr>
                <w:rFonts w:ascii="Frutiger LT Com 45 Light" w:hAnsi="Frutiger LT Com 45 Light" w:cs="Arial"/>
                <w:sz w:val="16"/>
                <w:szCs w:val="16"/>
              </w:rPr>
              <w:t xml:space="preserve">dopo aver consultato accuratamente </w:t>
            </w:r>
            <w:r w:rsidRPr="00A31DAF">
              <w:rPr>
                <w:rFonts w:ascii="Frutiger LT Com 45 Light" w:hAnsi="Frutiger LT Com 45 Light" w:cs="Arial"/>
                <w:b/>
                <w:sz w:val="16"/>
                <w:szCs w:val="16"/>
              </w:rPr>
              <w:t>anche l’Art. 11 dell’ordinanza («Modalità di versamento dell’incentivo»).</w:t>
            </w:r>
          </w:p>
        </w:tc>
      </w:tr>
      <w:tr w:rsidR="00560137" w:rsidRPr="00A31DAF" w14:paraId="3A50C526" w14:textId="77777777" w:rsidTr="00142BF6">
        <w:trPr>
          <w:trHeight w:hRule="exact" w:val="170"/>
        </w:trPr>
        <w:tc>
          <w:tcPr>
            <w:tcW w:w="8755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14:paraId="7B63AF80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20"/>
                <w:szCs w:val="20"/>
              </w:rPr>
            </w:pPr>
          </w:p>
        </w:tc>
      </w:tr>
      <w:tr w:rsidR="00560137" w:rsidRPr="00A31DAF" w14:paraId="0DB855B7" w14:textId="77777777" w:rsidTr="00E71768">
        <w:trPr>
          <w:trHeight w:val="255"/>
        </w:trPr>
        <w:tc>
          <w:tcPr>
            <w:tcW w:w="70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A82230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 xml:space="preserve">Data </w:t>
            </w:r>
          </w:p>
        </w:tc>
        <w:tc>
          <w:tcPr>
            <w:tcW w:w="266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8346E0C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> </w:t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0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6E7756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right"/>
              <w:rPr>
                <w:rFonts w:ascii="Frutiger LT Com 45 Light" w:hAnsi="Frutiger LT Com 45 Light" w:cs="Arial"/>
                <w:color w:val="FF0000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t>Firma del richiedente</w:t>
            </w:r>
            <w:r w:rsidRPr="00A31DAF">
              <w:rPr>
                <w:rFonts w:ascii="Frutiger LT Com 45 Light" w:hAnsi="Frutiger LT Com 45 Light" w:cs="Arial"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297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EE4E1D3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color w:val="FF0000"/>
                <w:sz w:val="20"/>
                <w:szCs w:val="20"/>
              </w:rPr>
            </w:pPr>
          </w:p>
        </w:tc>
      </w:tr>
    </w:tbl>
    <w:p w14:paraId="73BCFCD5" w14:textId="77777777" w:rsidR="00560137" w:rsidRPr="00A31DAF" w:rsidRDefault="00560137" w:rsidP="00560137">
      <w:pPr>
        <w:rPr>
          <w:rFonts w:ascii="Frutiger LT Com 45 Light" w:hAnsi="Frutiger LT Com 45 Light" w:cs="Arial"/>
          <w:color w:val="FF0000"/>
          <w:sz w:val="22"/>
          <w:szCs w:val="22"/>
        </w:rPr>
      </w:pPr>
    </w:p>
    <w:p w14:paraId="343C6FCA" w14:textId="77777777" w:rsidR="00560137" w:rsidRPr="00A31DAF" w:rsidRDefault="00560137" w:rsidP="00560137">
      <w:pPr>
        <w:rPr>
          <w:rFonts w:ascii="Frutiger LT Com 45 Light" w:hAnsi="Frutiger LT Com 45 Light" w:cs="Arial"/>
          <w:color w:val="FF0000"/>
          <w:sz w:val="22"/>
          <w:szCs w:val="22"/>
        </w:rPr>
      </w:pPr>
    </w:p>
    <w:tbl>
      <w:tblPr>
        <w:tblW w:w="8613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2"/>
        <w:gridCol w:w="709"/>
        <w:gridCol w:w="850"/>
        <w:gridCol w:w="1730"/>
        <w:gridCol w:w="255"/>
        <w:gridCol w:w="2296"/>
        <w:gridCol w:w="2098"/>
        <w:gridCol w:w="283"/>
      </w:tblGrid>
      <w:tr w:rsidR="00560137" w:rsidRPr="00A31DAF" w14:paraId="20E3B42C" w14:textId="77777777" w:rsidTr="00411817">
        <w:trPr>
          <w:trHeight w:val="255"/>
        </w:trPr>
        <w:tc>
          <w:tcPr>
            <w:tcW w:w="39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0D996E54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8221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22A4D1A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100" w:lineRule="exact"/>
              <w:jc w:val="both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  <w:p w14:paraId="3BDCCE50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LASCIARE IN BIANCO</w:t>
            </w:r>
          </w:p>
        </w:tc>
      </w:tr>
      <w:tr w:rsidR="00560137" w:rsidRPr="00A31DAF" w14:paraId="700377C7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5A83BF0B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8221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B44F8A5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Preavviso d</w:t>
            </w:r>
            <w:r w:rsidR="00A31DAF">
              <w:rPr>
                <w:rFonts w:ascii="Frutiger LT Com 45 Light" w:hAnsi="Frutiger LT Com 45 Light" w:cs="Arial"/>
                <w:sz w:val="19"/>
                <w:szCs w:val="19"/>
              </w:rPr>
              <w:t>el Dicastero Ambiente e servizi urbani – Settore Ambiente e clima</w:t>
            </w:r>
          </w:p>
        </w:tc>
      </w:tr>
      <w:tr w:rsidR="00560137" w:rsidRPr="00A31DAF" w14:paraId="32692AE6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50170314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8221" w:type="dxa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1DDE04CA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PROMESSA DELL’INCENTIVO / DEGLI INCENTIVI</w:t>
            </w:r>
          </w:p>
          <w:p w14:paraId="696A69C9" w14:textId="77777777" w:rsidR="00560137" w:rsidRPr="00A31DAF" w:rsidRDefault="00560137" w:rsidP="00A31DAF">
            <w:pPr>
              <w:tabs>
                <w:tab w:val="left" w:pos="1980"/>
                <w:tab w:val="left" w:pos="4500"/>
              </w:tabs>
              <w:spacing w:line="100" w:lineRule="exact"/>
              <w:jc w:val="both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</w:tr>
      <w:tr w:rsidR="00411817" w:rsidRPr="00A31DAF" w14:paraId="67F85CC1" w14:textId="77777777" w:rsidTr="00E35B0A">
        <w:trPr>
          <w:trHeight w:val="255"/>
        </w:trPr>
        <w:tc>
          <w:tcPr>
            <w:tcW w:w="392" w:type="dxa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079F7C18" w14:textId="77777777" w:rsidR="00411817" w:rsidRPr="00A31DAF" w:rsidRDefault="00411817" w:rsidP="00A31DAF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0C686396" w14:textId="77777777" w:rsidR="00411817" w:rsidRPr="00A31DAF" w:rsidRDefault="00411817" w:rsidP="00A31DAF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3.1.1</w:t>
            </w:r>
          </w:p>
        </w:tc>
        <w:tc>
          <w:tcPr>
            <w:tcW w:w="258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1BC1342E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</w:t>
            </w: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 xml:space="preserve">Orientamento energetico </w:t>
            </w:r>
          </w:p>
          <w:p w14:paraId="5DFB9583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 xml:space="preserve">neutrale </w: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Bussola Energia</w:t>
            </w:r>
          </w:p>
        </w:tc>
        <w:tc>
          <w:tcPr>
            <w:tcW w:w="255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17A3A366" w14:textId="77777777" w:rsidR="00411817" w:rsidRPr="00A31DAF" w:rsidRDefault="00411817" w:rsidP="00A31DAF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</w:t>
            </w: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Certificazione Energetica Cantonale Edifici (</w: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CECE</w: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  <w:vertAlign w:val="superscript"/>
              </w:rPr>
              <w:t>®</w:t>
            </w: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)</w:t>
            </w:r>
          </w:p>
        </w:tc>
        <w:tc>
          <w:tcPr>
            <w:tcW w:w="238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7BC04D9A" w14:textId="77777777" w:rsidR="00E35B0A" w:rsidRPr="00A31DAF" w:rsidRDefault="00411817" w:rsidP="00A31DAF">
            <w:pPr>
              <w:spacing w:line="280" w:lineRule="exact"/>
              <w:rPr>
                <w:rFonts w:ascii="Frutiger LT Com 45 Light" w:hAnsi="Frutiger LT Com 45 Light" w:cs="Arial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</w:t>
            </w: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 xml:space="preserve"> Certificazione con analisi energetica </w:t>
            </w:r>
          </w:p>
          <w:p w14:paraId="1B6E0D13" w14:textId="77777777" w:rsidR="00411817" w:rsidRPr="00A31DAF" w:rsidRDefault="00411817" w:rsidP="00A31DAF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CECE</w: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  <w:vertAlign w:val="superscript"/>
              </w:rPr>
              <w:t>®</w: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plus</w:t>
            </w:r>
          </w:p>
        </w:tc>
      </w:tr>
      <w:tr w:rsidR="00411817" w:rsidRPr="00A31DAF" w14:paraId="641FCF0F" w14:textId="77777777" w:rsidTr="00E35B0A">
        <w:trPr>
          <w:trHeight w:val="255"/>
        </w:trPr>
        <w:tc>
          <w:tcPr>
            <w:tcW w:w="392" w:type="dxa"/>
            <w:vMerge/>
            <w:tcBorders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3E0B4390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512BB0EC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258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142F1DC3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favorevole</w:t>
            </w:r>
          </w:p>
        </w:tc>
        <w:tc>
          <w:tcPr>
            <w:tcW w:w="255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6E957503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favorevole</w:t>
            </w:r>
          </w:p>
        </w:tc>
        <w:tc>
          <w:tcPr>
            <w:tcW w:w="238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76B6F69D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favorevole</w:t>
            </w:r>
          </w:p>
        </w:tc>
      </w:tr>
      <w:tr w:rsidR="00411817" w:rsidRPr="00A31DAF" w14:paraId="0A4B1065" w14:textId="77777777" w:rsidTr="00E35B0A">
        <w:trPr>
          <w:trHeight w:val="255"/>
        </w:trPr>
        <w:tc>
          <w:tcPr>
            <w:tcW w:w="392" w:type="dxa"/>
            <w:vMerge/>
            <w:tcBorders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33574D30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37390301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258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21350BAA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non favorevole</w:t>
            </w:r>
          </w:p>
        </w:tc>
        <w:tc>
          <w:tcPr>
            <w:tcW w:w="255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0B0D4B7B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non favorevole</w:t>
            </w:r>
          </w:p>
        </w:tc>
        <w:tc>
          <w:tcPr>
            <w:tcW w:w="238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1815758B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non favorevole</w:t>
            </w:r>
          </w:p>
        </w:tc>
      </w:tr>
      <w:tr w:rsidR="00411817" w:rsidRPr="00A31DAF" w14:paraId="40948763" w14:textId="77777777" w:rsidTr="00E35B0A">
        <w:trPr>
          <w:trHeight w:val="255"/>
        </w:trPr>
        <w:tc>
          <w:tcPr>
            <w:tcW w:w="392" w:type="dxa"/>
            <w:vMerge/>
            <w:tcBorders>
              <w:left w:val="single" w:sz="4" w:space="0" w:color="auto"/>
              <w:right w:val="nil"/>
            </w:tcBorders>
            <w:shd w:val="clear" w:color="auto" w:fill="D9D9D9" w:themeFill="background1" w:themeFillShade="D9"/>
          </w:tcPr>
          <w:p w14:paraId="7CC09D52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0460608F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258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0064F48B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Importo CHF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"/>
                  </w:textInput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_______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  <w:tc>
          <w:tcPr>
            <w:tcW w:w="255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3C061A84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Importo CHF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"/>
                  </w:textInput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_______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  <w:tc>
          <w:tcPr>
            <w:tcW w:w="2381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5133FF43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sz w:val="20"/>
                <w:szCs w:val="20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Importo CHF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"/>
                  </w:textInput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_______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  <w:p w14:paraId="52D4963D" w14:textId="77777777" w:rsidR="00E35B0A" w:rsidRPr="00A31DAF" w:rsidRDefault="00E35B0A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</w:tr>
      <w:tr w:rsidR="00411817" w:rsidRPr="00A31DAF" w14:paraId="06F16ACA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1D1ACA04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7C4C842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3.1.2.</w:t>
            </w: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4343466C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Risanamento energetico di base su immobili esistenti</w:t>
            </w:r>
          </w:p>
        </w:tc>
      </w:tr>
      <w:tr w:rsidR="00411817" w:rsidRPr="00A31DAF" w14:paraId="67381190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769A7AC8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1F653BBA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09B105CC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favorevole                            </w: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non favorevole</w:t>
            </w:r>
          </w:p>
        </w:tc>
      </w:tr>
      <w:tr w:rsidR="00411817" w:rsidRPr="00A31DAF" w14:paraId="67E27B2D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6D06B2D4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35074FF9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7493DF17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Importo CHF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"/>
                  </w:textInput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____________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411817" w:rsidRPr="00A31DAF" w14:paraId="66A04A43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769C5712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66C532B1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3.1.3.</w:t>
            </w: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36369288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Risanamento energetico più performante, con bonus CECE</w:t>
            </w:r>
            <w:r w:rsidRPr="00A31DAF">
              <w:rPr>
                <w:rFonts w:ascii="Frutiger LT Com 45 Light" w:hAnsi="Frutiger LT Com 45 Light" w:cs="Arial"/>
                <w:sz w:val="19"/>
                <w:szCs w:val="19"/>
                <w:vertAlign w:val="superscript"/>
              </w:rPr>
              <w:t>®</w:t>
            </w:r>
          </w:p>
        </w:tc>
      </w:tr>
      <w:tr w:rsidR="00411817" w:rsidRPr="00A31DAF" w14:paraId="50818DEE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2E4DEAE5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7E392502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714DCB6A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favorevole                            </w: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non favorevole</w:t>
            </w:r>
          </w:p>
        </w:tc>
      </w:tr>
      <w:tr w:rsidR="00411817" w:rsidRPr="00A31DAF" w14:paraId="5167C512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152EB702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3C2F8F82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07A14885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Importo CHF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"/>
                  </w:textInput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____________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411817" w:rsidRPr="00A31DAF" w14:paraId="5D8BBA2E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15002A92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426DCD26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3.1.4</w:t>
            </w: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096407CB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Risanamento di edifici con una delle certificazioni MINERGIE</w:t>
            </w:r>
            <w:r w:rsidRPr="00A31DAF">
              <w:rPr>
                <w:rFonts w:ascii="Frutiger LT Com 45 Light" w:hAnsi="Frutiger LT Com 45 Light" w:cs="Arial"/>
                <w:sz w:val="19"/>
                <w:szCs w:val="19"/>
                <w:vertAlign w:val="superscript"/>
              </w:rPr>
              <w:t>®</w:t>
            </w:r>
          </w:p>
        </w:tc>
      </w:tr>
      <w:tr w:rsidR="00411817" w:rsidRPr="00A31DAF" w14:paraId="704A67D4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547262D5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43466357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7E5DD1E6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favorevole                            </w: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non favorevole</w:t>
            </w:r>
          </w:p>
        </w:tc>
      </w:tr>
      <w:tr w:rsidR="00411817" w:rsidRPr="00A31DAF" w14:paraId="62E666F8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717E12D8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0CA5D8CA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517A7BA6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Importo CHF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"/>
                  </w:textInput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____________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411817" w:rsidRPr="00A31DAF" w14:paraId="01A5A335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3C0925DD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45FE6D18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3.1.5.</w:t>
            </w: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4CAC1B71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Realizzazione di nuovi edifici con una delle certificazioni MINERGIE</w:t>
            </w:r>
            <w:r w:rsidRPr="00A31DAF">
              <w:rPr>
                <w:rFonts w:ascii="Frutiger LT Com 45 Light" w:hAnsi="Frutiger LT Com 45 Light" w:cs="Arial"/>
                <w:sz w:val="19"/>
                <w:szCs w:val="19"/>
                <w:vertAlign w:val="superscript"/>
              </w:rPr>
              <w:t>®</w:t>
            </w:r>
          </w:p>
        </w:tc>
      </w:tr>
      <w:tr w:rsidR="00411817" w:rsidRPr="00A31DAF" w14:paraId="51B8E0C5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4A72E3F9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34A09862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1002AD23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favorevole                            </w: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non favorevole</w:t>
            </w:r>
          </w:p>
        </w:tc>
      </w:tr>
      <w:tr w:rsidR="00411817" w:rsidRPr="00A31DAF" w14:paraId="3D8532F9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3C93C33A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0BB563DC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48C4B5F4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Importo CHF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"/>
                  </w:textInput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____________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411817" w:rsidRPr="00A31DAF" w14:paraId="3A3F6C04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3A01526C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5FC3DC83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3.2.1.</w:t>
            </w: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77EF8147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Realizzazione di impianti solari termici per la produzione di calore</w:t>
            </w:r>
          </w:p>
        </w:tc>
      </w:tr>
      <w:tr w:rsidR="00411817" w:rsidRPr="00A31DAF" w14:paraId="05D3F8C5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2E1FAC99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102D2694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2F2DA9B3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favorevole                            </w: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non favorevole</w:t>
            </w:r>
          </w:p>
        </w:tc>
      </w:tr>
      <w:tr w:rsidR="00411817" w:rsidRPr="00A31DAF" w14:paraId="03ED6255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2FFB4EA5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5704E8CE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72641102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Importo CHF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"/>
                  </w:textInput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____________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411817" w:rsidRPr="00A31DAF" w14:paraId="3E1A9AC5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44E1F9DF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C3BB32F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>3.2.2.</w:t>
            </w: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0955DD61" w14:textId="77777777" w:rsidR="00411817" w:rsidRPr="00A31DAF" w:rsidRDefault="00411817" w:rsidP="00411817">
            <w:pPr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Realizzazione di impianti solari fotovoltaici per la produzione di elettricità con una potenza inferiore a 10 kWp</w:t>
            </w:r>
          </w:p>
        </w:tc>
      </w:tr>
      <w:tr w:rsidR="00411817" w:rsidRPr="00A31DAF" w14:paraId="00B480CB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1DB04AD0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0F32DFD6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2DC1D927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favorevole                            </w: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instrText xml:space="preserve"> FORMCHECKBOX </w:instrText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fldChar w:fldCharType="end"/>
            </w: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  non favorevole</w:t>
            </w:r>
          </w:p>
        </w:tc>
      </w:tr>
      <w:tr w:rsidR="00411817" w:rsidRPr="00A31DAF" w14:paraId="42DBBDDA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14:paraId="27BD9422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</w:tcPr>
          <w:p w14:paraId="2EE8B286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28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</w:p>
        </w:tc>
        <w:tc>
          <w:tcPr>
            <w:tcW w:w="751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30157950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rPr>
                <w:rFonts w:ascii="Frutiger LT Com 45 Light" w:hAnsi="Frutiger LT Com 45 Light" w:cs="Arial"/>
                <w:b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b/>
                <w:sz w:val="19"/>
                <w:szCs w:val="19"/>
              </w:rPr>
              <w:t xml:space="preserve">Importo CHF 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"/>
                  </w:textInput>
                </w:ffData>
              </w:fldCha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instrText xml:space="preserve"> FORMTEXT </w:instrTex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separate"/>
            </w:r>
            <w:r w:rsidRPr="00A31DAF">
              <w:rPr>
                <w:rFonts w:ascii="Frutiger LT Com 45 Light" w:hAnsi="Frutiger LT Com 45 Light" w:cs="Arial"/>
                <w:noProof/>
                <w:sz w:val="20"/>
                <w:szCs w:val="20"/>
              </w:rPr>
              <w:t>____________</w:t>
            </w:r>
            <w:r w:rsidRPr="00A31DAF">
              <w:rPr>
                <w:rFonts w:ascii="Frutiger LT Com 45 Light" w:hAnsi="Frutiger LT Com 45 Light" w:cs="Arial"/>
                <w:sz w:val="20"/>
                <w:szCs w:val="20"/>
              </w:rPr>
              <w:fldChar w:fldCharType="end"/>
            </w:r>
          </w:p>
        </w:tc>
      </w:tr>
      <w:tr w:rsidR="00411817" w:rsidRPr="00A31DAF" w14:paraId="68074CF6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030F36D8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79B7A1C8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19"/>
                <w:szCs w:val="19"/>
              </w:rPr>
            </w:pPr>
          </w:p>
          <w:p w14:paraId="14C66109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Osservazioni:</w:t>
            </w:r>
          </w:p>
        </w:tc>
        <w:tc>
          <w:tcPr>
            <w:tcW w:w="63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bottom"/>
          </w:tcPr>
          <w:p w14:paraId="1985458D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28C9FD4D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411817" w:rsidRPr="00A31DAF" w14:paraId="0CF9C146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7B2058F9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23023FF8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bottom"/>
          </w:tcPr>
          <w:p w14:paraId="285CDC25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0D76431F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411817" w:rsidRPr="00A31DAF" w14:paraId="77FDDBAE" w14:textId="77777777" w:rsidTr="00411817">
        <w:trPr>
          <w:trHeight w:val="255"/>
        </w:trPr>
        <w:tc>
          <w:tcPr>
            <w:tcW w:w="8613" w:type="dxa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4785911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411817" w:rsidRPr="00A31DAF" w14:paraId="3E139B52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60E1A1BD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35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4B06AF7E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Data della verifica: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bottom"/>
          </w:tcPr>
          <w:p w14:paraId="5A875AD3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15B439A1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411817" w:rsidRPr="00A31DAF" w14:paraId="44B09EC1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113A7DB8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35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0BF5C906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sz w:val="19"/>
                <w:szCs w:val="19"/>
              </w:rPr>
            </w:pPr>
          </w:p>
        </w:tc>
        <w:tc>
          <w:tcPr>
            <w:tcW w:w="4677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6F2DA219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411817" w:rsidRPr="00A31DAF" w14:paraId="03328DC3" w14:textId="77777777" w:rsidTr="00411817">
        <w:trPr>
          <w:trHeight w:val="255"/>
        </w:trPr>
        <w:tc>
          <w:tcPr>
            <w:tcW w:w="3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46C72DC0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354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bottom"/>
          </w:tcPr>
          <w:p w14:paraId="6232FE35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  <w:r w:rsidRPr="00A31DAF">
              <w:rPr>
                <w:rFonts w:ascii="Frutiger LT Com 45 Light" w:hAnsi="Frutiger LT Com 45 Light" w:cs="Arial"/>
                <w:sz w:val="19"/>
                <w:szCs w:val="19"/>
              </w:rPr>
              <w:t>Cognome e visto del funzionario</w:t>
            </w:r>
          </w:p>
        </w:tc>
        <w:tc>
          <w:tcPr>
            <w:tcW w:w="43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bottom"/>
          </w:tcPr>
          <w:p w14:paraId="594F20D4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4BAB3C3B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  <w:tr w:rsidR="00411817" w:rsidRPr="00A31DAF" w14:paraId="38B296C9" w14:textId="77777777" w:rsidTr="00411817">
        <w:trPr>
          <w:trHeight w:val="255"/>
        </w:trPr>
        <w:tc>
          <w:tcPr>
            <w:tcW w:w="8613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45751BA6" w14:textId="77777777" w:rsidR="00411817" w:rsidRPr="00A31DAF" w:rsidRDefault="00411817" w:rsidP="00411817">
            <w:pPr>
              <w:tabs>
                <w:tab w:val="left" w:pos="1980"/>
                <w:tab w:val="left" w:pos="4500"/>
              </w:tabs>
              <w:spacing w:line="300" w:lineRule="exact"/>
              <w:jc w:val="both"/>
              <w:rPr>
                <w:rFonts w:ascii="Frutiger LT Com 45 Light" w:hAnsi="Frutiger LT Com 45 Light" w:cs="Arial"/>
                <w:b/>
                <w:color w:val="FF0000"/>
                <w:sz w:val="19"/>
                <w:szCs w:val="19"/>
              </w:rPr>
            </w:pPr>
          </w:p>
        </w:tc>
      </w:tr>
    </w:tbl>
    <w:p w14:paraId="364F6194" w14:textId="77777777" w:rsidR="00560137" w:rsidRPr="00A31DAF" w:rsidRDefault="00560137" w:rsidP="00560137">
      <w:pPr>
        <w:rPr>
          <w:rFonts w:ascii="Frutiger LT Com 45 Light" w:hAnsi="Frutiger LT Com 45 Light" w:cs="Arial"/>
          <w:color w:val="FF0000"/>
        </w:rPr>
      </w:pPr>
    </w:p>
    <w:p w14:paraId="1E5F4C53" w14:textId="77777777" w:rsidR="00560137" w:rsidRPr="00A31DAF" w:rsidRDefault="00560137" w:rsidP="00560137">
      <w:pPr>
        <w:rPr>
          <w:rFonts w:ascii="Frutiger LT Com 45 Light" w:hAnsi="Frutiger LT Com 45 Light" w:cs="Arial"/>
          <w:color w:val="FF0000"/>
        </w:rPr>
      </w:pPr>
    </w:p>
    <w:p w14:paraId="48FFD2A9" w14:textId="77777777" w:rsidR="00560137" w:rsidRPr="00F661D4" w:rsidRDefault="00560137" w:rsidP="00194894">
      <w:pPr>
        <w:rPr>
          <w:rFonts w:ascii="Arial" w:hAnsi="Arial" w:cs="Arial"/>
          <w:color w:val="FF0000"/>
        </w:rPr>
      </w:pPr>
    </w:p>
    <w:sectPr w:rsidR="00560137" w:rsidRPr="00F661D4" w:rsidSect="00CC654C">
      <w:footerReference w:type="default" r:id="rId13"/>
      <w:headerReference w:type="first" r:id="rId14"/>
      <w:footerReference w:type="first" r:id="rId15"/>
      <w:pgSz w:w="11909" w:h="16834" w:code="9"/>
      <w:pgMar w:top="2096" w:right="1703" w:bottom="540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4809FB" w14:textId="77777777" w:rsidR="00A31DAF" w:rsidRDefault="00A31DAF">
      <w:r>
        <w:separator/>
      </w:r>
    </w:p>
  </w:endnote>
  <w:endnote w:type="continuationSeparator" w:id="0">
    <w:p w14:paraId="77F8D010" w14:textId="77777777" w:rsidR="00A31DAF" w:rsidRDefault="00A31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755" w:type="dxa"/>
      <w:tblLook w:val="01E0" w:firstRow="1" w:lastRow="1" w:firstColumn="1" w:lastColumn="1" w:noHBand="0" w:noVBand="0"/>
    </w:tblPr>
    <w:tblGrid>
      <w:gridCol w:w="2235"/>
      <w:gridCol w:w="4819"/>
      <w:gridCol w:w="1701"/>
    </w:tblGrid>
    <w:tr w:rsidR="00A31DAF" w:rsidRPr="00A31DAF" w14:paraId="4F42BCDE" w14:textId="77777777" w:rsidTr="00463661">
      <w:tc>
        <w:tcPr>
          <w:tcW w:w="2235" w:type="dxa"/>
        </w:tcPr>
        <w:p w14:paraId="4A2286E4" w14:textId="77777777" w:rsidR="00A31DAF" w:rsidRPr="00A31DAF" w:rsidRDefault="00A31DAF" w:rsidP="00057C8A">
          <w:pPr>
            <w:pStyle w:val="Pidipagina"/>
            <w:rPr>
              <w:rFonts w:ascii="Frutiger LT Com 45 Light" w:hAnsi="Frutiger LT Com 45 Light" w:cs="Arial"/>
              <w:b/>
              <w:sz w:val="16"/>
              <w:szCs w:val="16"/>
              <w:lang w:val="it-CH"/>
            </w:rPr>
          </w:pPr>
          <w:r w:rsidRPr="00A31DAF">
            <w:rPr>
              <w:rFonts w:ascii="Frutiger LT Com 45 Light" w:hAnsi="Frutiger LT Com 45 Light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4819" w:type="dxa"/>
        </w:tcPr>
        <w:p w14:paraId="299DB0CC" w14:textId="77777777" w:rsidR="00A31DAF" w:rsidRPr="00A31DAF" w:rsidRDefault="00A31DAF" w:rsidP="000753D2">
          <w:pPr>
            <w:pStyle w:val="Pidipagina"/>
            <w:jc w:val="center"/>
            <w:rPr>
              <w:rFonts w:ascii="Frutiger LT Com 45 Light" w:hAnsi="Frutiger LT Com 45 Light" w:cs="Arial"/>
              <w:sz w:val="16"/>
              <w:szCs w:val="16"/>
              <w:lang w:val="it-CH"/>
            </w:rPr>
          </w:pPr>
          <w:r w:rsidRPr="00A31DAF">
            <w:rPr>
              <w:rFonts w:ascii="Frutiger LT Com 45 Light" w:hAnsi="Frutiger LT Com 45 Light" w:cs="Arial"/>
              <w:sz w:val="16"/>
              <w:szCs w:val="16"/>
              <w:lang w:val="it-CH"/>
            </w:rPr>
            <w:t>Richiesta incentivi energia e ambiente – formulario 1</w:t>
          </w:r>
        </w:p>
      </w:tc>
      <w:tc>
        <w:tcPr>
          <w:tcW w:w="1701" w:type="dxa"/>
        </w:tcPr>
        <w:p w14:paraId="21943F07" w14:textId="77777777" w:rsidR="00A31DAF" w:rsidRPr="00A31DAF" w:rsidRDefault="00A31DAF" w:rsidP="00057C8A">
          <w:pPr>
            <w:pStyle w:val="Pidipagina"/>
            <w:jc w:val="right"/>
            <w:rPr>
              <w:rFonts w:ascii="Frutiger LT Com 45 Light" w:hAnsi="Frutiger LT Com 45 Light" w:cs="Arial"/>
              <w:sz w:val="16"/>
              <w:szCs w:val="16"/>
              <w:lang w:val="it-CH"/>
            </w:rPr>
          </w:pPr>
          <w:r w:rsidRPr="00A31DAF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begin"/>
          </w:r>
          <w:r w:rsidRPr="00A31DAF">
            <w:rPr>
              <w:rFonts w:ascii="Frutiger LT Com 45 Light" w:hAnsi="Frutiger LT Com 45 Light" w:cs="Arial"/>
              <w:sz w:val="16"/>
              <w:szCs w:val="16"/>
              <w:lang w:val="it-CH"/>
            </w:rPr>
            <w:instrText xml:space="preserve"> PAGE </w:instrText>
          </w:r>
          <w:r w:rsidRPr="00A31DAF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separate"/>
          </w:r>
          <w:r w:rsidR="00CD45A4">
            <w:rPr>
              <w:rFonts w:ascii="Frutiger LT Com 45 Light" w:hAnsi="Frutiger LT Com 45 Light" w:cs="Arial"/>
              <w:noProof/>
              <w:sz w:val="16"/>
              <w:szCs w:val="16"/>
              <w:lang w:val="it-CH"/>
            </w:rPr>
            <w:t>4</w:t>
          </w:r>
          <w:r w:rsidRPr="00A31DAF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end"/>
          </w:r>
          <w:r w:rsidRPr="00A31DAF">
            <w:rPr>
              <w:rFonts w:ascii="Frutiger LT Com 45 Light" w:hAnsi="Frutiger LT Com 45 Light" w:cs="Arial"/>
              <w:sz w:val="16"/>
              <w:szCs w:val="16"/>
              <w:lang w:val="it-CH"/>
            </w:rPr>
            <w:t>/</w:t>
          </w:r>
          <w:r w:rsidRPr="00A31DAF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begin"/>
          </w:r>
          <w:r w:rsidRPr="00A31DAF">
            <w:rPr>
              <w:rFonts w:ascii="Frutiger LT Com 45 Light" w:hAnsi="Frutiger LT Com 45 Light" w:cs="Arial"/>
              <w:sz w:val="16"/>
              <w:szCs w:val="16"/>
              <w:lang w:val="it-CH"/>
            </w:rPr>
            <w:instrText xml:space="preserve"> NUMPAGES </w:instrText>
          </w:r>
          <w:r w:rsidRPr="00A31DAF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separate"/>
          </w:r>
          <w:r w:rsidR="00CD45A4">
            <w:rPr>
              <w:rFonts w:ascii="Frutiger LT Com 45 Light" w:hAnsi="Frutiger LT Com 45 Light" w:cs="Arial"/>
              <w:noProof/>
              <w:sz w:val="16"/>
              <w:szCs w:val="16"/>
              <w:lang w:val="it-CH"/>
            </w:rPr>
            <w:t>4</w:t>
          </w:r>
          <w:r w:rsidRPr="00A31DAF">
            <w:rPr>
              <w:rFonts w:ascii="Frutiger LT Com 45 Light" w:hAnsi="Frutiger LT Com 45 Light" w:cs="Arial"/>
              <w:sz w:val="16"/>
              <w:szCs w:val="16"/>
              <w:lang w:val="it-CH"/>
            </w:rPr>
            <w:fldChar w:fldCharType="end"/>
          </w:r>
        </w:p>
      </w:tc>
    </w:tr>
  </w:tbl>
  <w:p w14:paraId="4E547BDF" w14:textId="77777777" w:rsidR="00A31DAF" w:rsidRDefault="00A31DAF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1A20F115" w14:textId="77777777" w:rsidR="00A31DAF" w:rsidRDefault="00A31DAF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7CCD68A6" w14:textId="77777777" w:rsidR="00A31DAF" w:rsidRPr="00016185" w:rsidRDefault="00A31DAF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590228" w14:textId="77777777" w:rsidR="00A31DAF" w:rsidRPr="009C7DA1" w:rsidRDefault="00A31DAF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17EF82" w14:textId="77777777" w:rsidR="00A31DAF" w:rsidRDefault="00A31DAF">
      <w:r>
        <w:separator/>
      </w:r>
    </w:p>
  </w:footnote>
  <w:footnote w:type="continuationSeparator" w:id="0">
    <w:p w14:paraId="0F6F3804" w14:textId="77777777" w:rsidR="00A31DAF" w:rsidRDefault="00A31D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AB75B" w14:textId="35F80C30" w:rsidR="00A31DAF" w:rsidRPr="00016185" w:rsidRDefault="00BA6FA8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1FED2FD8" wp14:editId="45C83FF2">
              <wp:simplePos x="0" y="0"/>
              <wp:positionH relativeFrom="column">
                <wp:posOffset>-13334</wp:posOffset>
              </wp:positionH>
              <wp:positionV relativeFrom="paragraph">
                <wp:posOffset>726440</wp:posOffset>
              </wp:positionV>
              <wp:extent cx="5524500" cy="0"/>
              <wp:effectExtent l="0" t="0" r="0" b="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5245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D7B71E4" id="Line 1" o:spid="_x0000_s1026" style="position:absolute;flip:y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33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" strokecolor="#4d4d4d" strokeweight=".25pt"/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881B160" wp14:editId="0882047F">
              <wp:simplePos x="0" y="0"/>
              <wp:positionH relativeFrom="column">
                <wp:posOffset>4301490</wp:posOffset>
              </wp:positionH>
              <wp:positionV relativeFrom="paragraph">
                <wp:posOffset>2540</wp:posOffset>
              </wp:positionV>
              <wp:extent cx="1819910" cy="723900"/>
              <wp:effectExtent l="0" t="0" r="0" b="0"/>
              <wp:wrapThrough wrapText="bothSides">
                <wp:wrapPolygon edited="0">
                  <wp:start x="452" y="1705"/>
                  <wp:lineTo x="452" y="19895"/>
                  <wp:lineTo x="20801" y="19895"/>
                  <wp:lineTo x="20801" y="1705"/>
                  <wp:lineTo x="452" y="1705"/>
                </wp:wrapPolygon>
              </wp:wrapThrough>
              <wp:docPr id="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9910" cy="723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D346255" w14:textId="77777777" w:rsidR="00A31DAF" w:rsidRPr="00996B62" w:rsidRDefault="00A31DAF" w:rsidP="00A31DAF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Via Franco Zorzi 1</w:t>
                          </w:r>
                        </w:p>
                        <w:p w14:paraId="5DAD58E1" w14:textId="77777777" w:rsidR="00A31DAF" w:rsidRPr="00996B62" w:rsidRDefault="00A31DAF" w:rsidP="00A31DAF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6850</w:t>
                          </w:r>
                          <w:r w:rsidRPr="00996B62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Mendrisio</w:t>
                          </w:r>
                        </w:p>
                        <w:p w14:paraId="5E378F45" w14:textId="77777777" w:rsidR="00A31DAF" w:rsidRPr="00996B62" w:rsidRDefault="00A31DAF" w:rsidP="00A31DAF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058 688 34 40</w:t>
                          </w:r>
                        </w:p>
                        <w:p w14:paraId="14803A9D" w14:textId="56FABCBF" w:rsidR="00A31DAF" w:rsidRPr="00996B62" w:rsidRDefault="00BA6FA8" w:rsidP="00A31DAF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ambienteclima</w:t>
                          </w:r>
                          <w:r w:rsidR="00A31DAF"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@mendrisio.ch</w:t>
                          </w:r>
                        </w:p>
                        <w:p w14:paraId="165545C5" w14:textId="77777777" w:rsidR="00A31DAF" w:rsidRPr="00A31DAF" w:rsidRDefault="00A31DAF" w:rsidP="00A31DAF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81B160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6" type="#_x0000_t202" style="position:absolute;margin-left:338.7pt;margin-top:.2pt;width:143.3pt;height:5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" filled="f" stroked="f">
              <v:textbox inset=",7.2pt,,7.2pt">
                <w:txbxContent>
                  <w:p w14:paraId="7D346255" w14:textId="77777777" w:rsidR="00A31DAF" w:rsidRPr="00996B62" w:rsidRDefault="00A31DAF" w:rsidP="00A31DAF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Via Franco Zorzi 1</w:t>
                    </w:r>
                  </w:p>
                  <w:p w14:paraId="5DAD58E1" w14:textId="77777777" w:rsidR="00A31DAF" w:rsidRPr="00996B62" w:rsidRDefault="00A31DAF" w:rsidP="00A31DAF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6850</w:t>
                    </w:r>
                    <w:r w:rsidRPr="00996B62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 xml:space="preserve"> </w:t>
                    </w: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Mendrisio</w:t>
                    </w:r>
                  </w:p>
                  <w:p w14:paraId="5E378F45" w14:textId="77777777" w:rsidR="00A31DAF" w:rsidRPr="00996B62" w:rsidRDefault="00A31DAF" w:rsidP="00A31DAF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058 688 34 40</w:t>
                    </w:r>
                  </w:p>
                  <w:p w14:paraId="14803A9D" w14:textId="56FABCBF" w:rsidR="00A31DAF" w:rsidRPr="00996B62" w:rsidRDefault="00BA6FA8" w:rsidP="00A31DAF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ambienteclima</w:t>
                    </w:r>
                    <w:r w:rsidR="00A31DAF"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@mendrisio.ch</w:t>
                    </w:r>
                  </w:p>
                  <w:p w14:paraId="165545C5" w14:textId="77777777" w:rsidR="00A31DAF" w:rsidRPr="00A31DAF" w:rsidRDefault="00A31DAF" w:rsidP="00A31DAF">
                    <w:pPr>
                      <w:rPr>
                        <w:rFonts w:ascii="Arial" w:hAnsi="Arial" w:cs="Arial"/>
                        <w:sz w:val="16"/>
                        <w:szCs w:val="16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BB8202D" wp14:editId="0E9D630A">
              <wp:simplePos x="0" y="0"/>
              <wp:positionH relativeFrom="column">
                <wp:posOffset>2205990</wp:posOffset>
              </wp:positionH>
              <wp:positionV relativeFrom="paragraph">
                <wp:posOffset>59690</wp:posOffset>
              </wp:positionV>
              <wp:extent cx="2152650" cy="723900"/>
              <wp:effectExtent l="0" t="0" r="0" b="0"/>
              <wp:wrapThrough wrapText="bothSides">
                <wp:wrapPolygon edited="0">
                  <wp:start x="382" y="1705"/>
                  <wp:lineTo x="382" y="19895"/>
                  <wp:lineTo x="21027" y="19895"/>
                  <wp:lineTo x="21027" y="1705"/>
                  <wp:lineTo x="382" y="1705"/>
                </wp:wrapPolygon>
              </wp:wrapThrough>
              <wp:docPr id="4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52650" cy="723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38461C92" w14:textId="77777777" w:rsidR="00A31DAF" w:rsidRPr="00710796" w:rsidRDefault="00A31DAF" w:rsidP="00A31DAF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b/>
                              <w:sz w:val="16"/>
                              <w:szCs w:val="16"/>
                            </w:rPr>
                          </w:pPr>
                          <w:r w:rsidRPr="00710796">
                            <w:rPr>
                              <w:rFonts w:ascii="Frutiger LT Com 45 Light" w:hAnsi="Frutiger LT Com 45 Light"/>
                              <w:b/>
                              <w:noProof/>
                              <w:sz w:val="16"/>
                              <w:szCs w:val="16"/>
                            </w:rPr>
                            <w:t>Dicastero Ambiente e servizi urbani</w:t>
                          </w:r>
                        </w:p>
                        <w:p w14:paraId="74C2DFE8" w14:textId="77777777" w:rsidR="00A31DAF" w:rsidRPr="00996B62" w:rsidRDefault="00A31DAF" w:rsidP="00A31DAF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Sezione Gestione infrastrutture e territorio</w:t>
                          </w:r>
                        </w:p>
                        <w:p w14:paraId="7314C36F" w14:textId="77777777" w:rsidR="00A31DAF" w:rsidRDefault="00A31DAF" w:rsidP="00A31DAF">
                          <w:pPr>
                            <w:pStyle w:val="Pidipagina"/>
                            <w:tabs>
                              <w:tab w:val="left" w:pos="284"/>
                            </w:tabs>
                            <w:ind w:left="-110"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204EDC">
                            <w:rPr>
                              <w:rFonts w:ascii="Frutiger LT Com 45 Light" w:hAnsi="Frutiger LT Com 45 Light"/>
                              <w:noProof/>
                              <w:sz w:val="16"/>
                              <w:szCs w:val="16"/>
                            </w:rPr>
                            <w:t>Settore Ambiente e clima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B8202D" id="Text Box 18" o:spid="_x0000_s1027" type="#_x0000_t202" style="position:absolute;margin-left:173.7pt;margin-top:4.7pt;width:169.5pt;height:5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" filled="f" stroked="f">
              <v:textbox inset=",7.2pt,,7.2pt">
                <w:txbxContent>
                  <w:p w14:paraId="38461C92" w14:textId="77777777" w:rsidR="00A31DAF" w:rsidRPr="00710796" w:rsidRDefault="00A31DAF" w:rsidP="00A31DAF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b/>
                        <w:sz w:val="16"/>
                        <w:szCs w:val="16"/>
                      </w:rPr>
                    </w:pPr>
                    <w:r w:rsidRPr="00710796">
                      <w:rPr>
                        <w:rFonts w:ascii="Frutiger LT Com 45 Light" w:hAnsi="Frutiger LT Com 45 Light"/>
                        <w:b/>
                        <w:noProof/>
                        <w:sz w:val="16"/>
                        <w:szCs w:val="16"/>
                      </w:rPr>
                      <w:t>Dicastero Ambiente e servizi urbani</w:t>
                    </w:r>
                  </w:p>
                  <w:p w14:paraId="74C2DFE8" w14:textId="77777777" w:rsidR="00A31DAF" w:rsidRPr="00996B62" w:rsidRDefault="00A31DAF" w:rsidP="00A31DAF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Sezione Gestione infrastrutture e territorio</w:t>
                    </w:r>
                  </w:p>
                  <w:p w14:paraId="7314C36F" w14:textId="77777777" w:rsidR="00A31DAF" w:rsidRDefault="00A31DAF" w:rsidP="00A31DAF">
                    <w:pPr>
                      <w:pStyle w:val="Pidipagina"/>
                      <w:tabs>
                        <w:tab w:val="left" w:pos="284"/>
                      </w:tabs>
                      <w:ind w:left="-110"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204EDC">
                      <w:rPr>
                        <w:rFonts w:ascii="Frutiger LT Com 45 Light" w:hAnsi="Frutiger LT Com 45 Light"/>
                        <w:noProof/>
                        <w:sz w:val="16"/>
                        <w:szCs w:val="16"/>
                      </w:rPr>
                      <w:t>Settore Ambiente e clima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A31DAF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AAC9672" wp14:editId="7A1470B2">
              <wp:simplePos x="0" y="0"/>
              <wp:positionH relativeFrom="column">
                <wp:posOffset>-537210</wp:posOffset>
              </wp:positionH>
              <wp:positionV relativeFrom="paragraph">
                <wp:posOffset>97790</wp:posOffset>
              </wp:positionV>
              <wp:extent cx="1962150" cy="419100"/>
              <wp:effectExtent l="0" t="2540" r="3810" b="0"/>
              <wp:wrapThrough wrapText="bothSides">
                <wp:wrapPolygon edited="0">
                  <wp:start x="-105" y="0"/>
                  <wp:lineTo x="-105" y="21175"/>
                  <wp:lineTo x="21600" y="21175"/>
                  <wp:lineTo x="21600" y="0"/>
                  <wp:lineTo x="-105" y="0"/>
                </wp:wrapPolygon>
              </wp:wrapThrough>
              <wp:docPr id="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419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184316" w14:textId="77777777" w:rsidR="00A31DAF" w:rsidRPr="00E45986" w:rsidRDefault="00A31DAF" w:rsidP="00EA4836">
                          <w:r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6F012750" wp14:editId="1A4E257F">
                                <wp:extent cx="1752600" cy="333375"/>
                                <wp:effectExtent l="0" t="0" r="0" b="9525"/>
                                <wp:docPr id="5" name="Immagine 1" descr="Logo città_1 linea_bn pos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Logo città_1 linea_bn pos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752600" cy="3333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AAC9672" id="Text Box 11" o:spid="_x0000_s1028" type="#_x0000_t202" style="position:absolute;margin-left:-42.3pt;margin-top:7.7pt;width:154.5pt;height:3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" stroked="f">
              <v:textbox>
                <w:txbxContent>
                  <w:p w14:paraId="07184316" w14:textId="77777777" w:rsidR="00A31DAF" w:rsidRPr="00E45986" w:rsidRDefault="00A31DAF" w:rsidP="00EA4836">
                    <w:r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6F012750" wp14:editId="1A4E257F">
                          <wp:extent cx="1752600" cy="333375"/>
                          <wp:effectExtent l="0" t="0" r="0" b="9525"/>
                          <wp:docPr id="5" name="Immagine 1" descr="Logo città_1 linea_bn pos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Logo città_1 linea_bn pos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752600" cy="3333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124CF4"/>
    <w:multiLevelType w:val="multilevel"/>
    <w:tmpl w:val="B41AE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661A64"/>
    <w:multiLevelType w:val="hybridMultilevel"/>
    <w:tmpl w:val="B41AE2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640DA0"/>
    <w:multiLevelType w:val="hybridMultilevel"/>
    <w:tmpl w:val="E7E4BCCA"/>
    <w:lvl w:ilvl="0" w:tplc="C6622AF2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7C3718"/>
    <w:multiLevelType w:val="hybridMultilevel"/>
    <w:tmpl w:val="30B4FA52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A33DC2"/>
    <w:multiLevelType w:val="multilevel"/>
    <w:tmpl w:val="FE22F3FA"/>
    <w:lvl w:ilvl="0">
      <w:start w:val="1"/>
      <w:numFmt w:val="decimal"/>
      <w:lvlText w:val="%1.0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  <w:b/>
      </w:rPr>
    </w:lvl>
  </w:abstractNum>
  <w:abstractNum w:abstractNumId="8" w15:restartNumberingAfterBreak="0">
    <w:nsid w:val="220B2701"/>
    <w:multiLevelType w:val="multilevel"/>
    <w:tmpl w:val="F31E48B2"/>
    <w:lvl w:ilvl="0">
      <w:start w:val="2"/>
      <w:numFmt w:val="decimal"/>
      <w:lvlText w:val="%1.0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  <w:b/>
      </w:rPr>
    </w:lvl>
  </w:abstractNum>
  <w:abstractNum w:abstractNumId="9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0" w15:restartNumberingAfterBreak="0">
    <w:nsid w:val="234F4582"/>
    <w:multiLevelType w:val="hybridMultilevel"/>
    <w:tmpl w:val="C0FE6608"/>
    <w:lvl w:ilvl="0" w:tplc="0616F438">
      <w:start w:val="2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8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6A41B1"/>
    <w:multiLevelType w:val="hybridMultilevel"/>
    <w:tmpl w:val="35742838"/>
    <w:lvl w:ilvl="0" w:tplc="44D4EB4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800" w:hanging="360"/>
      </w:pPr>
    </w:lvl>
    <w:lvl w:ilvl="2" w:tplc="0810001B" w:tentative="1">
      <w:start w:val="1"/>
      <w:numFmt w:val="lowerRoman"/>
      <w:lvlText w:val="%3."/>
      <w:lvlJc w:val="right"/>
      <w:pPr>
        <w:ind w:left="2520" w:hanging="180"/>
      </w:pPr>
    </w:lvl>
    <w:lvl w:ilvl="3" w:tplc="0810000F" w:tentative="1">
      <w:start w:val="1"/>
      <w:numFmt w:val="decimal"/>
      <w:lvlText w:val="%4."/>
      <w:lvlJc w:val="left"/>
      <w:pPr>
        <w:ind w:left="3240" w:hanging="360"/>
      </w:pPr>
    </w:lvl>
    <w:lvl w:ilvl="4" w:tplc="08100019" w:tentative="1">
      <w:start w:val="1"/>
      <w:numFmt w:val="lowerLetter"/>
      <w:lvlText w:val="%5."/>
      <w:lvlJc w:val="left"/>
      <w:pPr>
        <w:ind w:left="3960" w:hanging="360"/>
      </w:pPr>
    </w:lvl>
    <w:lvl w:ilvl="5" w:tplc="0810001B" w:tentative="1">
      <w:start w:val="1"/>
      <w:numFmt w:val="lowerRoman"/>
      <w:lvlText w:val="%6."/>
      <w:lvlJc w:val="right"/>
      <w:pPr>
        <w:ind w:left="4680" w:hanging="180"/>
      </w:pPr>
    </w:lvl>
    <w:lvl w:ilvl="6" w:tplc="0810000F" w:tentative="1">
      <w:start w:val="1"/>
      <w:numFmt w:val="decimal"/>
      <w:lvlText w:val="%7."/>
      <w:lvlJc w:val="left"/>
      <w:pPr>
        <w:ind w:left="5400" w:hanging="360"/>
      </w:pPr>
    </w:lvl>
    <w:lvl w:ilvl="7" w:tplc="08100019" w:tentative="1">
      <w:start w:val="1"/>
      <w:numFmt w:val="lowerLetter"/>
      <w:lvlText w:val="%8."/>
      <w:lvlJc w:val="left"/>
      <w:pPr>
        <w:ind w:left="6120" w:hanging="360"/>
      </w:pPr>
    </w:lvl>
    <w:lvl w:ilvl="8" w:tplc="08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3835673"/>
    <w:multiLevelType w:val="multilevel"/>
    <w:tmpl w:val="11043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3AD2BF2"/>
    <w:multiLevelType w:val="hybridMultilevel"/>
    <w:tmpl w:val="2B0CC24E"/>
    <w:lvl w:ilvl="0" w:tplc="08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440" w:hanging="360"/>
      </w:pPr>
    </w:lvl>
    <w:lvl w:ilvl="2" w:tplc="0810001B" w:tentative="1">
      <w:start w:val="1"/>
      <w:numFmt w:val="lowerRoman"/>
      <w:lvlText w:val="%3."/>
      <w:lvlJc w:val="right"/>
      <w:pPr>
        <w:ind w:left="2160" w:hanging="180"/>
      </w:pPr>
    </w:lvl>
    <w:lvl w:ilvl="3" w:tplc="0810000F" w:tentative="1">
      <w:start w:val="1"/>
      <w:numFmt w:val="decimal"/>
      <w:lvlText w:val="%4."/>
      <w:lvlJc w:val="left"/>
      <w:pPr>
        <w:ind w:left="2880" w:hanging="360"/>
      </w:pPr>
    </w:lvl>
    <w:lvl w:ilvl="4" w:tplc="08100019" w:tentative="1">
      <w:start w:val="1"/>
      <w:numFmt w:val="lowerLetter"/>
      <w:lvlText w:val="%5."/>
      <w:lvlJc w:val="left"/>
      <w:pPr>
        <w:ind w:left="3600" w:hanging="360"/>
      </w:pPr>
    </w:lvl>
    <w:lvl w:ilvl="5" w:tplc="0810001B" w:tentative="1">
      <w:start w:val="1"/>
      <w:numFmt w:val="lowerRoman"/>
      <w:lvlText w:val="%6."/>
      <w:lvlJc w:val="right"/>
      <w:pPr>
        <w:ind w:left="4320" w:hanging="180"/>
      </w:pPr>
    </w:lvl>
    <w:lvl w:ilvl="6" w:tplc="0810000F" w:tentative="1">
      <w:start w:val="1"/>
      <w:numFmt w:val="decimal"/>
      <w:lvlText w:val="%7."/>
      <w:lvlJc w:val="left"/>
      <w:pPr>
        <w:ind w:left="5040" w:hanging="360"/>
      </w:pPr>
    </w:lvl>
    <w:lvl w:ilvl="7" w:tplc="08100019" w:tentative="1">
      <w:start w:val="1"/>
      <w:numFmt w:val="lowerLetter"/>
      <w:lvlText w:val="%8."/>
      <w:lvlJc w:val="left"/>
      <w:pPr>
        <w:ind w:left="5760" w:hanging="360"/>
      </w:pPr>
    </w:lvl>
    <w:lvl w:ilvl="8" w:tplc="08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A53401A"/>
    <w:multiLevelType w:val="hybridMultilevel"/>
    <w:tmpl w:val="0EE48B64"/>
    <w:lvl w:ilvl="0" w:tplc="C8E6A40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800" w:hanging="360"/>
      </w:pPr>
    </w:lvl>
    <w:lvl w:ilvl="2" w:tplc="0810001B" w:tentative="1">
      <w:start w:val="1"/>
      <w:numFmt w:val="lowerRoman"/>
      <w:lvlText w:val="%3."/>
      <w:lvlJc w:val="right"/>
      <w:pPr>
        <w:ind w:left="2520" w:hanging="180"/>
      </w:pPr>
    </w:lvl>
    <w:lvl w:ilvl="3" w:tplc="0810000F" w:tentative="1">
      <w:start w:val="1"/>
      <w:numFmt w:val="decimal"/>
      <w:lvlText w:val="%4."/>
      <w:lvlJc w:val="left"/>
      <w:pPr>
        <w:ind w:left="3240" w:hanging="360"/>
      </w:pPr>
    </w:lvl>
    <w:lvl w:ilvl="4" w:tplc="08100019" w:tentative="1">
      <w:start w:val="1"/>
      <w:numFmt w:val="lowerLetter"/>
      <w:lvlText w:val="%5."/>
      <w:lvlJc w:val="left"/>
      <w:pPr>
        <w:ind w:left="3960" w:hanging="360"/>
      </w:pPr>
    </w:lvl>
    <w:lvl w:ilvl="5" w:tplc="0810001B" w:tentative="1">
      <w:start w:val="1"/>
      <w:numFmt w:val="lowerRoman"/>
      <w:lvlText w:val="%6."/>
      <w:lvlJc w:val="right"/>
      <w:pPr>
        <w:ind w:left="4680" w:hanging="180"/>
      </w:pPr>
    </w:lvl>
    <w:lvl w:ilvl="6" w:tplc="0810000F" w:tentative="1">
      <w:start w:val="1"/>
      <w:numFmt w:val="decimal"/>
      <w:lvlText w:val="%7."/>
      <w:lvlJc w:val="left"/>
      <w:pPr>
        <w:ind w:left="5400" w:hanging="360"/>
      </w:pPr>
    </w:lvl>
    <w:lvl w:ilvl="7" w:tplc="08100019" w:tentative="1">
      <w:start w:val="1"/>
      <w:numFmt w:val="lowerLetter"/>
      <w:lvlText w:val="%8."/>
      <w:lvlJc w:val="left"/>
      <w:pPr>
        <w:ind w:left="6120" w:hanging="360"/>
      </w:pPr>
    </w:lvl>
    <w:lvl w:ilvl="8" w:tplc="08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5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B07231D"/>
    <w:multiLevelType w:val="hybridMultilevel"/>
    <w:tmpl w:val="3A60083E"/>
    <w:lvl w:ilvl="0" w:tplc="387E9E8E">
      <w:numFmt w:val="bullet"/>
      <w:lvlText w:val=""/>
      <w:lvlJc w:val="left"/>
      <w:pPr>
        <w:ind w:left="720" w:hanging="360"/>
      </w:pPr>
      <w:rPr>
        <w:rFonts w:ascii="Symbol" w:eastAsia="SimSun" w:hAnsi="Symbol" w:cs="Arial" w:hint="default"/>
      </w:rPr>
    </w:lvl>
    <w:lvl w:ilvl="1" w:tplc="08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163D23"/>
    <w:multiLevelType w:val="hybridMultilevel"/>
    <w:tmpl w:val="398C0B0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4DFE4385"/>
    <w:multiLevelType w:val="hybridMultilevel"/>
    <w:tmpl w:val="35B243B2"/>
    <w:lvl w:ilvl="0" w:tplc="0F10537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800" w:hanging="360"/>
      </w:pPr>
    </w:lvl>
    <w:lvl w:ilvl="2" w:tplc="0810001B" w:tentative="1">
      <w:start w:val="1"/>
      <w:numFmt w:val="lowerRoman"/>
      <w:lvlText w:val="%3."/>
      <w:lvlJc w:val="right"/>
      <w:pPr>
        <w:ind w:left="2520" w:hanging="180"/>
      </w:pPr>
    </w:lvl>
    <w:lvl w:ilvl="3" w:tplc="0810000F" w:tentative="1">
      <w:start w:val="1"/>
      <w:numFmt w:val="decimal"/>
      <w:lvlText w:val="%4."/>
      <w:lvlJc w:val="left"/>
      <w:pPr>
        <w:ind w:left="3240" w:hanging="360"/>
      </w:pPr>
    </w:lvl>
    <w:lvl w:ilvl="4" w:tplc="08100019" w:tentative="1">
      <w:start w:val="1"/>
      <w:numFmt w:val="lowerLetter"/>
      <w:lvlText w:val="%5."/>
      <w:lvlJc w:val="left"/>
      <w:pPr>
        <w:ind w:left="3960" w:hanging="360"/>
      </w:pPr>
    </w:lvl>
    <w:lvl w:ilvl="5" w:tplc="0810001B" w:tentative="1">
      <w:start w:val="1"/>
      <w:numFmt w:val="lowerRoman"/>
      <w:lvlText w:val="%6."/>
      <w:lvlJc w:val="right"/>
      <w:pPr>
        <w:ind w:left="4680" w:hanging="180"/>
      </w:pPr>
    </w:lvl>
    <w:lvl w:ilvl="6" w:tplc="0810000F" w:tentative="1">
      <w:start w:val="1"/>
      <w:numFmt w:val="decimal"/>
      <w:lvlText w:val="%7."/>
      <w:lvlJc w:val="left"/>
      <w:pPr>
        <w:ind w:left="5400" w:hanging="360"/>
      </w:pPr>
    </w:lvl>
    <w:lvl w:ilvl="7" w:tplc="08100019" w:tentative="1">
      <w:start w:val="1"/>
      <w:numFmt w:val="lowerLetter"/>
      <w:lvlText w:val="%8."/>
      <w:lvlJc w:val="left"/>
      <w:pPr>
        <w:ind w:left="6120" w:hanging="360"/>
      </w:pPr>
    </w:lvl>
    <w:lvl w:ilvl="8" w:tplc="08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4EA90032"/>
    <w:multiLevelType w:val="hybridMultilevel"/>
    <w:tmpl w:val="07744C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ED21F8C"/>
    <w:multiLevelType w:val="hybridMultilevel"/>
    <w:tmpl w:val="054ED21E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6EA6CDA"/>
    <w:multiLevelType w:val="hybridMultilevel"/>
    <w:tmpl w:val="DC8A5596"/>
    <w:lvl w:ilvl="0" w:tplc="5AC6D9F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8100019" w:tentative="1">
      <w:start w:val="1"/>
      <w:numFmt w:val="lowerLetter"/>
      <w:lvlText w:val="%2."/>
      <w:lvlJc w:val="left"/>
      <w:pPr>
        <w:ind w:left="1800" w:hanging="360"/>
      </w:pPr>
    </w:lvl>
    <w:lvl w:ilvl="2" w:tplc="0810001B" w:tentative="1">
      <w:start w:val="1"/>
      <w:numFmt w:val="lowerRoman"/>
      <w:lvlText w:val="%3."/>
      <w:lvlJc w:val="right"/>
      <w:pPr>
        <w:ind w:left="2520" w:hanging="180"/>
      </w:pPr>
    </w:lvl>
    <w:lvl w:ilvl="3" w:tplc="0810000F" w:tentative="1">
      <w:start w:val="1"/>
      <w:numFmt w:val="decimal"/>
      <w:lvlText w:val="%4."/>
      <w:lvlJc w:val="left"/>
      <w:pPr>
        <w:ind w:left="3240" w:hanging="360"/>
      </w:pPr>
    </w:lvl>
    <w:lvl w:ilvl="4" w:tplc="08100019" w:tentative="1">
      <w:start w:val="1"/>
      <w:numFmt w:val="lowerLetter"/>
      <w:lvlText w:val="%5."/>
      <w:lvlJc w:val="left"/>
      <w:pPr>
        <w:ind w:left="3960" w:hanging="360"/>
      </w:pPr>
    </w:lvl>
    <w:lvl w:ilvl="5" w:tplc="0810001B" w:tentative="1">
      <w:start w:val="1"/>
      <w:numFmt w:val="lowerRoman"/>
      <w:lvlText w:val="%6."/>
      <w:lvlJc w:val="right"/>
      <w:pPr>
        <w:ind w:left="4680" w:hanging="180"/>
      </w:pPr>
    </w:lvl>
    <w:lvl w:ilvl="6" w:tplc="0810000F" w:tentative="1">
      <w:start w:val="1"/>
      <w:numFmt w:val="decimal"/>
      <w:lvlText w:val="%7."/>
      <w:lvlJc w:val="left"/>
      <w:pPr>
        <w:ind w:left="5400" w:hanging="360"/>
      </w:pPr>
    </w:lvl>
    <w:lvl w:ilvl="7" w:tplc="08100019" w:tentative="1">
      <w:start w:val="1"/>
      <w:numFmt w:val="lowerLetter"/>
      <w:lvlText w:val="%8."/>
      <w:lvlJc w:val="left"/>
      <w:pPr>
        <w:ind w:left="6120" w:hanging="360"/>
      </w:pPr>
    </w:lvl>
    <w:lvl w:ilvl="8" w:tplc="08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A602D33"/>
    <w:multiLevelType w:val="hybridMultilevel"/>
    <w:tmpl w:val="6732615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43" w15:restartNumberingAfterBreak="0">
    <w:nsid w:val="72032BBB"/>
    <w:multiLevelType w:val="hybridMultilevel"/>
    <w:tmpl w:val="D28E171A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2F20D65"/>
    <w:multiLevelType w:val="hybridMultilevel"/>
    <w:tmpl w:val="11043FC0"/>
    <w:lvl w:ilvl="0" w:tplc="B6DEEC9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6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42836296">
    <w:abstractNumId w:val="23"/>
  </w:num>
  <w:num w:numId="2" w16cid:durableId="63065478">
    <w:abstractNumId w:val="41"/>
  </w:num>
  <w:num w:numId="3" w16cid:durableId="711149734">
    <w:abstractNumId w:val="14"/>
  </w:num>
  <w:num w:numId="4" w16cid:durableId="1220242839">
    <w:abstractNumId w:val="19"/>
  </w:num>
  <w:num w:numId="5" w16cid:durableId="1392728376">
    <w:abstractNumId w:val="11"/>
  </w:num>
  <w:num w:numId="6" w16cid:durableId="625701066">
    <w:abstractNumId w:val="13"/>
  </w:num>
  <w:num w:numId="7" w16cid:durableId="1982616370">
    <w:abstractNumId w:val="27"/>
  </w:num>
  <w:num w:numId="8" w16cid:durableId="1764835351">
    <w:abstractNumId w:val="20"/>
  </w:num>
  <w:num w:numId="9" w16cid:durableId="2126727968">
    <w:abstractNumId w:val="39"/>
  </w:num>
  <w:num w:numId="10" w16cid:durableId="664824422">
    <w:abstractNumId w:val="46"/>
  </w:num>
  <w:num w:numId="11" w16cid:durableId="2143572818">
    <w:abstractNumId w:val="36"/>
  </w:num>
  <w:num w:numId="12" w16cid:durableId="302277930">
    <w:abstractNumId w:val="30"/>
  </w:num>
  <w:num w:numId="13" w16cid:durableId="1249197095">
    <w:abstractNumId w:val="26"/>
  </w:num>
  <w:num w:numId="14" w16cid:durableId="953828283">
    <w:abstractNumId w:val="21"/>
  </w:num>
  <w:num w:numId="15" w16cid:durableId="1060786084">
    <w:abstractNumId w:val="9"/>
  </w:num>
  <w:num w:numId="16" w16cid:durableId="383066287">
    <w:abstractNumId w:val="45"/>
  </w:num>
  <w:num w:numId="17" w16cid:durableId="1479951955">
    <w:abstractNumId w:val="42"/>
  </w:num>
  <w:num w:numId="18" w16cid:durableId="1344166183">
    <w:abstractNumId w:val="32"/>
  </w:num>
  <w:num w:numId="19" w16cid:durableId="502404096">
    <w:abstractNumId w:val="12"/>
  </w:num>
  <w:num w:numId="20" w16cid:durableId="1215237410">
    <w:abstractNumId w:val="37"/>
  </w:num>
  <w:num w:numId="21" w16cid:durableId="530144885">
    <w:abstractNumId w:val="24"/>
  </w:num>
  <w:num w:numId="22" w16cid:durableId="170922516">
    <w:abstractNumId w:val="3"/>
  </w:num>
  <w:num w:numId="23" w16cid:durableId="1176311489">
    <w:abstractNumId w:val="25"/>
  </w:num>
  <w:num w:numId="24" w16cid:durableId="50424908">
    <w:abstractNumId w:val="35"/>
  </w:num>
  <w:num w:numId="25" w16cid:durableId="1120804834">
    <w:abstractNumId w:val="0"/>
  </w:num>
  <w:num w:numId="26" w16cid:durableId="888997726">
    <w:abstractNumId w:val="16"/>
  </w:num>
  <w:num w:numId="27" w16cid:durableId="1112280630">
    <w:abstractNumId w:val="4"/>
  </w:num>
  <w:num w:numId="28" w16cid:durableId="825173689">
    <w:abstractNumId w:val="33"/>
  </w:num>
  <w:num w:numId="29" w16cid:durableId="1075011052">
    <w:abstractNumId w:val="2"/>
  </w:num>
  <w:num w:numId="30" w16cid:durableId="1636712923">
    <w:abstractNumId w:val="1"/>
  </w:num>
  <w:num w:numId="31" w16cid:durableId="1818107421">
    <w:abstractNumId w:val="44"/>
  </w:num>
  <w:num w:numId="32" w16cid:durableId="1040594094">
    <w:abstractNumId w:val="6"/>
  </w:num>
  <w:num w:numId="33" w16cid:durableId="1062875474">
    <w:abstractNumId w:val="17"/>
  </w:num>
  <w:num w:numId="34" w16cid:durableId="862673592">
    <w:abstractNumId w:val="34"/>
  </w:num>
  <w:num w:numId="35" w16cid:durableId="1061754868">
    <w:abstractNumId w:val="43"/>
  </w:num>
  <w:num w:numId="36" w16cid:durableId="943616086">
    <w:abstractNumId w:val="29"/>
  </w:num>
  <w:num w:numId="37" w16cid:durableId="1254586944">
    <w:abstractNumId w:val="40"/>
  </w:num>
  <w:num w:numId="38" w16cid:durableId="2084986021">
    <w:abstractNumId w:val="5"/>
  </w:num>
  <w:num w:numId="39" w16cid:durableId="783501434">
    <w:abstractNumId w:val="18"/>
  </w:num>
  <w:num w:numId="40" w16cid:durableId="1912081346">
    <w:abstractNumId w:val="10"/>
  </w:num>
  <w:num w:numId="41" w16cid:durableId="1312442955">
    <w:abstractNumId w:val="28"/>
  </w:num>
  <w:num w:numId="42" w16cid:durableId="608512481">
    <w:abstractNumId w:val="31"/>
  </w:num>
  <w:num w:numId="43" w16cid:durableId="314528778">
    <w:abstractNumId w:val="22"/>
  </w:num>
  <w:num w:numId="44" w16cid:durableId="126777514">
    <w:abstractNumId w:val="15"/>
  </w:num>
  <w:num w:numId="45" w16cid:durableId="981958646">
    <w:abstractNumId w:val="38"/>
  </w:num>
  <w:num w:numId="46" w16cid:durableId="827138126">
    <w:abstractNumId w:val="7"/>
  </w:num>
  <w:num w:numId="47" w16cid:durableId="151121850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AES" w:cryptAlgorithmClass="hash" w:cryptAlgorithmType="typeAny" w:cryptAlgorithmSid="14" w:cryptSpinCount="100000" w:hash="qVKhC6qc2ImxJkwrAkT20p8PoFVISuZd68ru9JMArLBPhxsOoipV2eMNNjBJpV4G3Z5rS0ZWjt6tX8w98eq3wQ==" w:salt="yTec0NySSeI7G8jLMSEM9Q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32769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8ED"/>
    <w:rsid w:val="0000012D"/>
    <w:rsid w:val="00002072"/>
    <w:rsid w:val="00003CF2"/>
    <w:rsid w:val="0000565E"/>
    <w:rsid w:val="00006002"/>
    <w:rsid w:val="00007B3D"/>
    <w:rsid w:val="0001073F"/>
    <w:rsid w:val="000110D0"/>
    <w:rsid w:val="00016185"/>
    <w:rsid w:val="00016AE6"/>
    <w:rsid w:val="000227D3"/>
    <w:rsid w:val="000258F2"/>
    <w:rsid w:val="000274A5"/>
    <w:rsid w:val="00030643"/>
    <w:rsid w:val="00031713"/>
    <w:rsid w:val="000337B9"/>
    <w:rsid w:val="00035B3F"/>
    <w:rsid w:val="00036563"/>
    <w:rsid w:val="00037069"/>
    <w:rsid w:val="00037633"/>
    <w:rsid w:val="00040EEA"/>
    <w:rsid w:val="00042D05"/>
    <w:rsid w:val="00046846"/>
    <w:rsid w:val="000476BD"/>
    <w:rsid w:val="00050711"/>
    <w:rsid w:val="00050CA6"/>
    <w:rsid w:val="00051A3D"/>
    <w:rsid w:val="00051C04"/>
    <w:rsid w:val="00051E2C"/>
    <w:rsid w:val="00053F51"/>
    <w:rsid w:val="0005491C"/>
    <w:rsid w:val="000554E7"/>
    <w:rsid w:val="00057C8A"/>
    <w:rsid w:val="0006071F"/>
    <w:rsid w:val="000652E9"/>
    <w:rsid w:val="00067517"/>
    <w:rsid w:val="0007164D"/>
    <w:rsid w:val="000724BA"/>
    <w:rsid w:val="00073C65"/>
    <w:rsid w:val="000753D2"/>
    <w:rsid w:val="00076F2E"/>
    <w:rsid w:val="0007780A"/>
    <w:rsid w:val="00077DFD"/>
    <w:rsid w:val="000804BB"/>
    <w:rsid w:val="00080951"/>
    <w:rsid w:val="000828D3"/>
    <w:rsid w:val="00083839"/>
    <w:rsid w:val="0008786C"/>
    <w:rsid w:val="00090DE9"/>
    <w:rsid w:val="00094C33"/>
    <w:rsid w:val="00096E0A"/>
    <w:rsid w:val="000A056E"/>
    <w:rsid w:val="000A12B7"/>
    <w:rsid w:val="000A1D52"/>
    <w:rsid w:val="000A3055"/>
    <w:rsid w:val="000A36D8"/>
    <w:rsid w:val="000A591F"/>
    <w:rsid w:val="000A5A61"/>
    <w:rsid w:val="000A7DAC"/>
    <w:rsid w:val="000B1F21"/>
    <w:rsid w:val="000B1F9A"/>
    <w:rsid w:val="000C1B93"/>
    <w:rsid w:val="000C2983"/>
    <w:rsid w:val="000C61C9"/>
    <w:rsid w:val="000D3256"/>
    <w:rsid w:val="000D5474"/>
    <w:rsid w:val="000E7D75"/>
    <w:rsid w:val="000F46C7"/>
    <w:rsid w:val="000F477B"/>
    <w:rsid w:val="000F4FC7"/>
    <w:rsid w:val="00100952"/>
    <w:rsid w:val="00100FFB"/>
    <w:rsid w:val="0010178A"/>
    <w:rsid w:val="0010193B"/>
    <w:rsid w:val="00104075"/>
    <w:rsid w:val="00104D67"/>
    <w:rsid w:val="00105B0B"/>
    <w:rsid w:val="00110C68"/>
    <w:rsid w:val="00110C7A"/>
    <w:rsid w:val="0011388E"/>
    <w:rsid w:val="00115D65"/>
    <w:rsid w:val="00117028"/>
    <w:rsid w:val="0012102C"/>
    <w:rsid w:val="0012652C"/>
    <w:rsid w:val="00127869"/>
    <w:rsid w:val="00127928"/>
    <w:rsid w:val="00127FCA"/>
    <w:rsid w:val="001303F2"/>
    <w:rsid w:val="001309A2"/>
    <w:rsid w:val="00130D68"/>
    <w:rsid w:val="0013227E"/>
    <w:rsid w:val="0013329B"/>
    <w:rsid w:val="00133E9F"/>
    <w:rsid w:val="0013592D"/>
    <w:rsid w:val="00135BAF"/>
    <w:rsid w:val="00137D27"/>
    <w:rsid w:val="0014085A"/>
    <w:rsid w:val="00140916"/>
    <w:rsid w:val="00141815"/>
    <w:rsid w:val="00142BF6"/>
    <w:rsid w:val="0014303D"/>
    <w:rsid w:val="001435EB"/>
    <w:rsid w:val="001472C9"/>
    <w:rsid w:val="00151613"/>
    <w:rsid w:val="001532DD"/>
    <w:rsid w:val="00153B2D"/>
    <w:rsid w:val="00155198"/>
    <w:rsid w:val="001567B7"/>
    <w:rsid w:val="001572CD"/>
    <w:rsid w:val="00157749"/>
    <w:rsid w:val="001616AD"/>
    <w:rsid w:val="001632EE"/>
    <w:rsid w:val="00166D82"/>
    <w:rsid w:val="001731E7"/>
    <w:rsid w:val="0017461F"/>
    <w:rsid w:val="00175BF8"/>
    <w:rsid w:val="00177BD8"/>
    <w:rsid w:val="00180D6C"/>
    <w:rsid w:val="001814A1"/>
    <w:rsid w:val="001850D9"/>
    <w:rsid w:val="00185EA5"/>
    <w:rsid w:val="00190963"/>
    <w:rsid w:val="00190C14"/>
    <w:rsid w:val="001941BE"/>
    <w:rsid w:val="00194894"/>
    <w:rsid w:val="001A1F61"/>
    <w:rsid w:val="001A2146"/>
    <w:rsid w:val="001A42CB"/>
    <w:rsid w:val="001A7666"/>
    <w:rsid w:val="001A7723"/>
    <w:rsid w:val="001A7982"/>
    <w:rsid w:val="001B0306"/>
    <w:rsid w:val="001B0362"/>
    <w:rsid w:val="001B0A29"/>
    <w:rsid w:val="001B29B1"/>
    <w:rsid w:val="001B343F"/>
    <w:rsid w:val="001C00EA"/>
    <w:rsid w:val="001C2109"/>
    <w:rsid w:val="001C3505"/>
    <w:rsid w:val="001C3E2D"/>
    <w:rsid w:val="001C40ED"/>
    <w:rsid w:val="001C5D29"/>
    <w:rsid w:val="001C665E"/>
    <w:rsid w:val="001C71DD"/>
    <w:rsid w:val="001D2036"/>
    <w:rsid w:val="001D5C71"/>
    <w:rsid w:val="001D5DA7"/>
    <w:rsid w:val="001D66AF"/>
    <w:rsid w:val="001D7782"/>
    <w:rsid w:val="001E0280"/>
    <w:rsid w:val="001E03F3"/>
    <w:rsid w:val="001E3547"/>
    <w:rsid w:val="001E5711"/>
    <w:rsid w:val="001F079C"/>
    <w:rsid w:val="001F0C0D"/>
    <w:rsid w:val="001F41BE"/>
    <w:rsid w:val="001F6B8D"/>
    <w:rsid w:val="001F6C3B"/>
    <w:rsid w:val="001F74B1"/>
    <w:rsid w:val="001F7539"/>
    <w:rsid w:val="00204B9F"/>
    <w:rsid w:val="0020686E"/>
    <w:rsid w:val="00206D5B"/>
    <w:rsid w:val="00210278"/>
    <w:rsid w:val="002104CF"/>
    <w:rsid w:val="002105BF"/>
    <w:rsid w:val="00210E60"/>
    <w:rsid w:val="00212CD8"/>
    <w:rsid w:val="002139CC"/>
    <w:rsid w:val="00214ECE"/>
    <w:rsid w:val="0022290D"/>
    <w:rsid w:val="00226EA8"/>
    <w:rsid w:val="002272E3"/>
    <w:rsid w:val="00230D4E"/>
    <w:rsid w:val="00233314"/>
    <w:rsid w:val="00234C2C"/>
    <w:rsid w:val="0023772D"/>
    <w:rsid w:val="00241383"/>
    <w:rsid w:val="00243507"/>
    <w:rsid w:val="0024462E"/>
    <w:rsid w:val="00250AEB"/>
    <w:rsid w:val="00250C5B"/>
    <w:rsid w:val="00251D0B"/>
    <w:rsid w:val="00252F12"/>
    <w:rsid w:val="002558ED"/>
    <w:rsid w:val="002609FF"/>
    <w:rsid w:val="00261351"/>
    <w:rsid w:val="0026330A"/>
    <w:rsid w:val="002634B0"/>
    <w:rsid w:val="00263ACA"/>
    <w:rsid w:val="00264388"/>
    <w:rsid w:val="002673D0"/>
    <w:rsid w:val="00273D75"/>
    <w:rsid w:val="00275CB9"/>
    <w:rsid w:val="00275DC6"/>
    <w:rsid w:val="00276672"/>
    <w:rsid w:val="002806F6"/>
    <w:rsid w:val="00282EA9"/>
    <w:rsid w:val="00284162"/>
    <w:rsid w:val="0028641B"/>
    <w:rsid w:val="00290925"/>
    <w:rsid w:val="00292052"/>
    <w:rsid w:val="002923B5"/>
    <w:rsid w:val="0029371E"/>
    <w:rsid w:val="00294BD6"/>
    <w:rsid w:val="00295C0E"/>
    <w:rsid w:val="002A2974"/>
    <w:rsid w:val="002A2C23"/>
    <w:rsid w:val="002A3655"/>
    <w:rsid w:val="002A5E8D"/>
    <w:rsid w:val="002B0F9A"/>
    <w:rsid w:val="002B0FAF"/>
    <w:rsid w:val="002B22C0"/>
    <w:rsid w:val="002B3B98"/>
    <w:rsid w:val="002B5E69"/>
    <w:rsid w:val="002C25CC"/>
    <w:rsid w:val="002C5460"/>
    <w:rsid w:val="002C57BE"/>
    <w:rsid w:val="002C78D9"/>
    <w:rsid w:val="002D0E1E"/>
    <w:rsid w:val="002D1C22"/>
    <w:rsid w:val="002D270B"/>
    <w:rsid w:val="002E0921"/>
    <w:rsid w:val="002E5384"/>
    <w:rsid w:val="002F2621"/>
    <w:rsid w:val="002F3013"/>
    <w:rsid w:val="002F4FB5"/>
    <w:rsid w:val="002F561C"/>
    <w:rsid w:val="002F7BC4"/>
    <w:rsid w:val="00300B8A"/>
    <w:rsid w:val="003024CD"/>
    <w:rsid w:val="003028EB"/>
    <w:rsid w:val="00305A1D"/>
    <w:rsid w:val="003066CC"/>
    <w:rsid w:val="003072BE"/>
    <w:rsid w:val="00307EC0"/>
    <w:rsid w:val="00311825"/>
    <w:rsid w:val="00313A57"/>
    <w:rsid w:val="00313FA2"/>
    <w:rsid w:val="003141A0"/>
    <w:rsid w:val="0031604B"/>
    <w:rsid w:val="0031689E"/>
    <w:rsid w:val="00321036"/>
    <w:rsid w:val="003223BA"/>
    <w:rsid w:val="003237BC"/>
    <w:rsid w:val="00324014"/>
    <w:rsid w:val="00324188"/>
    <w:rsid w:val="00327F41"/>
    <w:rsid w:val="00330C2B"/>
    <w:rsid w:val="003316C8"/>
    <w:rsid w:val="003353B0"/>
    <w:rsid w:val="003354C0"/>
    <w:rsid w:val="00336695"/>
    <w:rsid w:val="003370A2"/>
    <w:rsid w:val="0033780F"/>
    <w:rsid w:val="00340F51"/>
    <w:rsid w:val="00346B4E"/>
    <w:rsid w:val="0034768E"/>
    <w:rsid w:val="00347FCB"/>
    <w:rsid w:val="00350A95"/>
    <w:rsid w:val="00352FB7"/>
    <w:rsid w:val="003558FC"/>
    <w:rsid w:val="00355979"/>
    <w:rsid w:val="0035760F"/>
    <w:rsid w:val="00357D51"/>
    <w:rsid w:val="00361B8A"/>
    <w:rsid w:val="0036348A"/>
    <w:rsid w:val="00363657"/>
    <w:rsid w:val="00364C0E"/>
    <w:rsid w:val="00365ACD"/>
    <w:rsid w:val="00375846"/>
    <w:rsid w:val="003765DA"/>
    <w:rsid w:val="003766A6"/>
    <w:rsid w:val="00376A55"/>
    <w:rsid w:val="003800A3"/>
    <w:rsid w:val="003811B3"/>
    <w:rsid w:val="00382783"/>
    <w:rsid w:val="00383EA1"/>
    <w:rsid w:val="00384EBD"/>
    <w:rsid w:val="0038563C"/>
    <w:rsid w:val="00385B7B"/>
    <w:rsid w:val="00385FFF"/>
    <w:rsid w:val="003928E1"/>
    <w:rsid w:val="0039330E"/>
    <w:rsid w:val="00395769"/>
    <w:rsid w:val="00395DDE"/>
    <w:rsid w:val="003A3FA8"/>
    <w:rsid w:val="003A42F6"/>
    <w:rsid w:val="003A4EE7"/>
    <w:rsid w:val="003B5153"/>
    <w:rsid w:val="003B6B89"/>
    <w:rsid w:val="003C04B5"/>
    <w:rsid w:val="003C0781"/>
    <w:rsid w:val="003C220E"/>
    <w:rsid w:val="003C3374"/>
    <w:rsid w:val="003C3B4F"/>
    <w:rsid w:val="003C5739"/>
    <w:rsid w:val="003C5E01"/>
    <w:rsid w:val="003C62A3"/>
    <w:rsid w:val="003D06AD"/>
    <w:rsid w:val="003D2A22"/>
    <w:rsid w:val="003D3002"/>
    <w:rsid w:val="003D3238"/>
    <w:rsid w:val="003D3FA1"/>
    <w:rsid w:val="003D71AF"/>
    <w:rsid w:val="003D787A"/>
    <w:rsid w:val="003D7CF1"/>
    <w:rsid w:val="003E0B5E"/>
    <w:rsid w:val="003E41C3"/>
    <w:rsid w:val="003E4B54"/>
    <w:rsid w:val="003E4D66"/>
    <w:rsid w:val="003E5EEF"/>
    <w:rsid w:val="003E5F5D"/>
    <w:rsid w:val="003F54D8"/>
    <w:rsid w:val="003F7A90"/>
    <w:rsid w:val="00400BEC"/>
    <w:rsid w:val="00406580"/>
    <w:rsid w:val="004070D2"/>
    <w:rsid w:val="00410ED3"/>
    <w:rsid w:val="00411817"/>
    <w:rsid w:val="0041194B"/>
    <w:rsid w:val="004136C8"/>
    <w:rsid w:val="0041443F"/>
    <w:rsid w:val="00414447"/>
    <w:rsid w:val="00414C02"/>
    <w:rsid w:val="00417AF9"/>
    <w:rsid w:val="00423100"/>
    <w:rsid w:val="00423440"/>
    <w:rsid w:val="0042398D"/>
    <w:rsid w:val="00425BA8"/>
    <w:rsid w:val="00426FAD"/>
    <w:rsid w:val="00433003"/>
    <w:rsid w:val="00436638"/>
    <w:rsid w:val="00444877"/>
    <w:rsid w:val="00454CCE"/>
    <w:rsid w:val="004559CA"/>
    <w:rsid w:val="00460EE4"/>
    <w:rsid w:val="004618ED"/>
    <w:rsid w:val="004629BA"/>
    <w:rsid w:val="00463661"/>
    <w:rsid w:val="0046496B"/>
    <w:rsid w:val="004668F3"/>
    <w:rsid w:val="00472CAB"/>
    <w:rsid w:val="00473BB0"/>
    <w:rsid w:val="00474927"/>
    <w:rsid w:val="00474BBE"/>
    <w:rsid w:val="0047536F"/>
    <w:rsid w:val="00475AA3"/>
    <w:rsid w:val="00475C01"/>
    <w:rsid w:val="00480F1B"/>
    <w:rsid w:val="0048301D"/>
    <w:rsid w:val="00484613"/>
    <w:rsid w:val="00485554"/>
    <w:rsid w:val="00485DE6"/>
    <w:rsid w:val="004875D0"/>
    <w:rsid w:val="004877BA"/>
    <w:rsid w:val="00491CB6"/>
    <w:rsid w:val="004920B7"/>
    <w:rsid w:val="00494109"/>
    <w:rsid w:val="00494203"/>
    <w:rsid w:val="0049475F"/>
    <w:rsid w:val="004A1B99"/>
    <w:rsid w:val="004A46FE"/>
    <w:rsid w:val="004B0894"/>
    <w:rsid w:val="004B1F22"/>
    <w:rsid w:val="004B235F"/>
    <w:rsid w:val="004B38B0"/>
    <w:rsid w:val="004B5E11"/>
    <w:rsid w:val="004C0D4E"/>
    <w:rsid w:val="004C3572"/>
    <w:rsid w:val="004C51FD"/>
    <w:rsid w:val="004C59CB"/>
    <w:rsid w:val="004C5AF4"/>
    <w:rsid w:val="004C6D3F"/>
    <w:rsid w:val="004C7C1E"/>
    <w:rsid w:val="004D19A4"/>
    <w:rsid w:val="004D1A7D"/>
    <w:rsid w:val="004D31C9"/>
    <w:rsid w:val="004D3AC4"/>
    <w:rsid w:val="004D6013"/>
    <w:rsid w:val="004D7412"/>
    <w:rsid w:val="004E38D2"/>
    <w:rsid w:val="004F0002"/>
    <w:rsid w:val="004F3C46"/>
    <w:rsid w:val="004F42F0"/>
    <w:rsid w:val="004F49B9"/>
    <w:rsid w:val="004F639D"/>
    <w:rsid w:val="004F6E34"/>
    <w:rsid w:val="004F6F5E"/>
    <w:rsid w:val="00500A35"/>
    <w:rsid w:val="005024C8"/>
    <w:rsid w:val="00505058"/>
    <w:rsid w:val="005058E0"/>
    <w:rsid w:val="00506194"/>
    <w:rsid w:val="005063B8"/>
    <w:rsid w:val="0050699D"/>
    <w:rsid w:val="00507362"/>
    <w:rsid w:val="005104C5"/>
    <w:rsid w:val="005115B2"/>
    <w:rsid w:val="00512152"/>
    <w:rsid w:val="005122D1"/>
    <w:rsid w:val="0051256F"/>
    <w:rsid w:val="005135C2"/>
    <w:rsid w:val="0051433F"/>
    <w:rsid w:val="0052022F"/>
    <w:rsid w:val="0052206C"/>
    <w:rsid w:val="005225B7"/>
    <w:rsid w:val="00523ED7"/>
    <w:rsid w:val="00525034"/>
    <w:rsid w:val="005258C9"/>
    <w:rsid w:val="00526215"/>
    <w:rsid w:val="00527654"/>
    <w:rsid w:val="0053046E"/>
    <w:rsid w:val="00531AA2"/>
    <w:rsid w:val="005372FD"/>
    <w:rsid w:val="00537A6A"/>
    <w:rsid w:val="00540687"/>
    <w:rsid w:val="00540691"/>
    <w:rsid w:val="005406FD"/>
    <w:rsid w:val="005412A5"/>
    <w:rsid w:val="00547D19"/>
    <w:rsid w:val="00552687"/>
    <w:rsid w:val="005554F9"/>
    <w:rsid w:val="00560137"/>
    <w:rsid w:val="0056450D"/>
    <w:rsid w:val="00565588"/>
    <w:rsid w:val="00565856"/>
    <w:rsid w:val="00566CB1"/>
    <w:rsid w:val="00567167"/>
    <w:rsid w:val="00570618"/>
    <w:rsid w:val="0057401B"/>
    <w:rsid w:val="00581A3F"/>
    <w:rsid w:val="00582CAE"/>
    <w:rsid w:val="005830CE"/>
    <w:rsid w:val="00584015"/>
    <w:rsid w:val="00584BA6"/>
    <w:rsid w:val="00587A2C"/>
    <w:rsid w:val="00591744"/>
    <w:rsid w:val="00591A91"/>
    <w:rsid w:val="00592E63"/>
    <w:rsid w:val="00596825"/>
    <w:rsid w:val="005968A9"/>
    <w:rsid w:val="0059707A"/>
    <w:rsid w:val="005A3B58"/>
    <w:rsid w:val="005A4AE7"/>
    <w:rsid w:val="005A6B1A"/>
    <w:rsid w:val="005A799E"/>
    <w:rsid w:val="005B2C08"/>
    <w:rsid w:val="005B3F23"/>
    <w:rsid w:val="005C0783"/>
    <w:rsid w:val="005C2B4E"/>
    <w:rsid w:val="005C2FBB"/>
    <w:rsid w:val="005D2F29"/>
    <w:rsid w:val="005D7B22"/>
    <w:rsid w:val="005E08C7"/>
    <w:rsid w:val="005E45A1"/>
    <w:rsid w:val="005E4A14"/>
    <w:rsid w:val="005E5407"/>
    <w:rsid w:val="005E5FBF"/>
    <w:rsid w:val="005E69F5"/>
    <w:rsid w:val="005F0DAC"/>
    <w:rsid w:val="005F2F27"/>
    <w:rsid w:val="005F3482"/>
    <w:rsid w:val="005F4ED8"/>
    <w:rsid w:val="005F5480"/>
    <w:rsid w:val="005F5A51"/>
    <w:rsid w:val="005F60B3"/>
    <w:rsid w:val="005F6331"/>
    <w:rsid w:val="005F768F"/>
    <w:rsid w:val="00600B6B"/>
    <w:rsid w:val="006014CA"/>
    <w:rsid w:val="00602DEC"/>
    <w:rsid w:val="006063A6"/>
    <w:rsid w:val="00607991"/>
    <w:rsid w:val="0061218C"/>
    <w:rsid w:val="00612833"/>
    <w:rsid w:val="0061387A"/>
    <w:rsid w:val="00613FB4"/>
    <w:rsid w:val="00615494"/>
    <w:rsid w:val="00615601"/>
    <w:rsid w:val="00615EA4"/>
    <w:rsid w:val="006200FE"/>
    <w:rsid w:val="0062174B"/>
    <w:rsid w:val="006227A1"/>
    <w:rsid w:val="0062540E"/>
    <w:rsid w:val="0062567B"/>
    <w:rsid w:val="00627D62"/>
    <w:rsid w:val="00630D45"/>
    <w:rsid w:val="00630E0B"/>
    <w:rsid w:val="00631233"/>
    <w:rsid w:val="00632D25"/>
    <w:rsid w:val="00633004"/>
    <w:rsid w:val="00633FA3"/>
    <w:rsid w:val="00634E58"/>
    <w:rsid w:val="006410A8"/>
    <w:rsid w:val="00641406"/>
    <w:rsid w:val="00643637"/>
    <w:rsid w:val="006442FE"/>
    <w:rsid w:val="0064462C"/>
    <w:rsid w:val="00644957"/>
    <w:rsid w:val="006458D8"/>
    <w:rsid w:val="0064642B"/>
    <w:rsid w:val="0065114D"/>
    <w:rsid w:val="0065251D"/>
    <w:rsid w:val="006552A0"/>
    <w:rsid w:val="00660B39"/>
    <w:rsid w:val="00664F97"/>
    <w:rsid w:val="00667854"/>
    <w:rsid w:val="006740B3"/>
    <w:rsid w:val="0067433F"/>
    <w:rsid w:val="0067660D"/>
    <w:rsid w:val="00682EEB"/>
    <w:rsid w:val="006856DE"/>
    <w:rsid w:val="0069087A"/>
    <w:rsid w:val="00694367"/>
    <w:rsid w:val="00697367"/>
    <w:rsid w:val="006A0580"/>
    <w:rsid w:val="006A4556"/>
    <w:rsid w:val="006A5F7C"/>
    <w:rsid w:val="006B0322"/>
    <w:rsid w:val="006B69C9"/>
    <w:rsid w:val="006C1C74"/>
    <w:rsid w:val="006C5A43"/>
    <w:rsid w:val="006C78D9"/>
    <w:rsid w:val="006D0009"/>
    <w:rsid w:val="006D05CC"/>
    <w:rsid w:val="006D0F95"/>
    <w:rsid w:val="006D17F9"/>
    <w:rsid w:val="006D2823"/>
    <w:rsid w:val="006D3DE0"/>
    <w:rsid w:val="006D42CE"/>
    <w:rsid w:val="006D72AE"/>
    <w:rsid w:val="006E0030"/>
    <w:rsid w:val="006E50C8"/>
    <w:rsid w:val="006E6410"/>
    <w:rsid w:val="006F0F2B"/>
    <w:rsid w:val="006F316D"/>
    <w:rsid w:val="006F3915"/>
    <w:rsid w:val="006F5971"/>
    <w:rsid w:val="00700374"/>
    <w:rsid w:val="007008E5"/>
    <w:rsid w:val="0070119D"/>
    <w:rsid w:val="007011D0"/>
    <w:rsid w:val="0070243D"/>
    <w:rsid w:val="00703379"/>
    <w:rsid w:val="00704367"/>
    <w:rsid w:val="007049F3"/>
    <w:rsid w:val="00710796"/>
    <w:rsid w:val="00710B2A"/>
    <w:rsid w:val="00711D78"/>
    <w:rsid w:val="007138B2"/>
    <w:rsid w:val="00714568"/>
    <w:rsid w:val="00715196"/>
    <w:rsid w:val="007167E8"/>
    <w:rsid w:val="00716F41"/>
    <w:rsid w:val="00721684"/>
    <w:rsid w:val="007232CB"/>
    <w:rsid w:val="00723C8D"/>
    <w:rsid w:val="00724120"/>
    <w:rsid w:val="0072571E"/>
    <w:rsid w:val="0072609E"/>
    <w:rsid w:val="007260B7"/>
    <w:rsid w:val="0073329D"/>
    <w:rsid w:val="00733CFA"/>
    <w:rsid w:val="00734064"/>
    <w:rsid w:val="0073645E"/>
    <w:rsid w:val="00740DB2"/>
    <w:rsid w:val="007419BD"/>
    <w:rsid w:val="00742837"/>
    <w:rsid w:val="007443F6"/>
    <w:rsid w:val="00744F32"/>
    <w:rsid w:val="00746D0C"/>
    <w:rsid w:val="0075034F"/>
    <w:rsid w:val="00750BE6"/>
    <w:rsid w:val="007519FE"/>
    <w:rsid w:val="0075358B"/>
    <w:rsid w:val="00754CCE"/>
    <w:rsid w:val="00760699"/>
    <w:rsid w:val="00763AD4"/>
    <w:rsid w:val="00763E49"/>
    <w:rsid w:val="00764164"/>
    <w:rsid w:val="007726B4"/>
    <w:rsid w:val="0077284A"/>
    <w:rsid w:val="00773A76"/>
    <w:rsid w:val="00773C3A"/>
    <w:rsid w:val="00775014"/>
    <w:rsid w:val="00775362"/>
    <w:rsid w:val="0077721D"/>
    <w:rsid w:val="00781ADE"/>
    <w:rsid w:val="00782333"/>
    <w:rsid w:val="00785070"/>
    <w:rsid w:val="00794509"/>
    <w:rsid w:val="007970CF"/>
    <w:rsid w:val="007A0768"/>
    <w:rsid w:val="007A0D44"/>
    <w:rsid w:val="007A4ABF"/>
    <w:rsid w:val="007A51F4"/>
    <w:rsid w:val="007A7C40"/>
    <w:rsid w:val="007B315B"/>
    <w:rsid w:val="007B5253"/>
    <w:rsid w:val="007C044E"/>
    <w:rsid w:val="007C07D4"/>
    <w:rsid w:val="007C0BF1"/>
    <w:rsid w:val="007C0BFA"/>
    <w:rsid w:val="007C38DE"/>
    <w:rsid w:val="007C5B6A"/>
    <w:rsid w:val="007C5B70"/>
    <w:rsid w:val="007C662F"/>
    <w:rsid w:val="007D0C97"/>
    <w:rsid w:val="007E1CD2"/>
    <w:rsid w:val="007E62A4"/>
    <w:rsid w:val="007E7389"/>
    <w:rsid w:val="007E7739"/>
    <w:rsid w:val="007F04A4"/>
    <w:rsid w:val="007F1140"/>
    <w:rsid w:val="007F1D5F"/>
    <w:rsid w:val="007F2ED6"/>
    <w:rsid w:val="007F33B9"/>
    <w:rsid w:val="007F3CDA"/>
    <w:rsid w:val="007F6121"/>
    <w:rsid w:val="0080131B"/>
    <w:rsid w:val="0080218C"/>
    <w:rsid w:val="0080325B"/>
    <w:rsid w:val="008066C3"/>
    <w:rsid w:val="00812104"/>
    <w:rsid w:val="00812976"/>
    <w:rsid w:val="0082149C"/>
    <w:rsid w:val="008243D2"/>
    <w:rsid w:val="00830ECA"/>
    <w:rsid w:val="008338DC"/>
    <w:rsid w:val="00835D1B"/>
    <w:rsid w:val="0084102C"/>
    <w:rsid w:val="00843799"/>
    <w:rsid w:val="00847732"/>
    <w:rsid w:val="008509C4"/>
    <w:rsid w:val="00850E8B"/>
    <w:rsid w:val="00855C12"/>
    <w:rsid w:val="00856B1A"/>
    <w:rsid w:val="0085773E"/>
    <w:rsid w:val="0085796A"/>
    <w:rsid w:val="008611E3"/>
    <w:rsid w:val="00864783"/>
    <w:rsid w:val="008666C4"/>
    <w:rsid w:val="00870C3C"/>
    <w:rsid w:val="00870F59"/>
    <w:rsid w:val="0087437A"/>
    <w:rsid w:val="0087651E"/>
    <w:rsid w:val="00876A12"/>
    <w:rsid w:val="00880B5C"/>
    <w:rsid w:val="00882E1D"/>
    <w:rsid w:val="00887FCF"/>
    <w:rsid w:val="008901CA"/>
    <w:rsid w:val="008916BE"/>
    <w:rsid w:val="00891D1B"/>
    <w:rsid w:val="00892C8D"/>
    <w:rsid w:val="00895DA3"/>
    <w:rsid w:val="008979D7"/>
    <w:rsid w:val="008A3097"/>
    <w:rsid w:val="008A629D"/>
    <w:rsid w:val="008A7E6E"/>
    <w:rsid w:val="008B494A"/>
    <w:rsid w:val="008B50D5"/>
    <w:rsid w:val="008B5D29"/>
    <w:rsid w:val="008C08BA"/>
    <w:rsid w:val="008C0B9F"/>
    <w:rsid w:val="008C0EE8"/>
    <w:rsid w:val="008C38C8"/>
    <w:rsid w:val="008C476B"/>
    <w:rsid w:val="008C6A7F"/>
    <w:rsid w:val="008D128F"/>
    <w:rsid w:val="008D1B32"/>
    <w:rsid w:val="008D41E7"/>
    <w:rsid w:val="008D4C3C"/>
    <w:rsid w:val="008E0C4B"/>
    <w:rsid w:val="008E4026"/>
    <w:rsid w:val="008E477E"/>
    <w:rsid w:val="008E5A96"/>
    <w:rsid w:val="008E5D1C"/>
    <w:rsid w:val="008F2ACF"/>
    <w:rsid w:val="008F32D1"/>
    <w:rsid w:val="008F5447"/>
    <w:rsid w:val="00900679"/>
    <w:rsid w:val="0090076E"/>
    <w:rsid w:val="009018F1"/>
    <w:rsid w:val="00902FBD"/>
    <w:rsid w:val="00904829"/>
    <w:rsid w:val="00904E40"/>
    <w:rsid w:val="0090682E"/>
    <w:rsid w:val="009072C5"/>
    <w:rsid w:val="00907D61"/>
    <w:rsid w:val="00911CBD"/>
    <w:rsid w:val="009125F6"/>
    <w:rsid w:val="009140A0"/>
    <w:rsid w:val="00915A0B"/>
    <w:rsid w:val="00915B11"/>
    <w:rsid w:val="009168A8"/>
    <w:rsid w:val="009202DD"/>
    <w:rsid w:val="00921F28"/>
    <w:rsid w:val="00926DCF"/>
    <w:rsid w:val="009272CA"/>
    <w:rsid w:val="009306E2"/>
    <w:rsid w:val="009357A7"/>
    <w:rsid w:val="00940058"/>
    <w:rsid w:val="009426BC"/>
    <w:rsid w:val="00944215"/>
    <w:rsid w:val="00944F45"/>
    <w:rsid w:val="00945A48"/>
    <w:rsid w:val="00946233"/>
    <w:rsid w:val="009463AA"/>
    <w:rsid w:val="009514DE"/>
    <w:rsid w:val="00952656"/>
    <w:rsid w:val="00952830"/>
    <w:rsid w:val="00953073"/>
    <w:rsid w:val="00957831"/>
    <w:rsid w:val="00960467"/>
    <w:rsid w:val="0096181D"/>
    <w:rsid w:val="0096353B"/>
    <w:rsid w:val="00965D4F"/>
    <w:rsid w:val="00967ADC"/>
    <w:rsid w:val="009711F8"/>
    <w:rsid w:val="00971E20"/>
    <w:rsid w:val="00972212"/>
    <w:rsid w:val="0097434A"/>
    <w:rsid w:val="0097470C"/>
    <w:rsid w:val="00977544"/>
    <w:rsid w:val="00980009"/>
    <w:rsid w:val="009840B5"/>
    <w:rsid w:val="009858D9"/>
    <w:rsid w:val="00985D75"/>
    <w:rsid w:val="0098661D"/>
    <w:rsid w:val="00990605"/>
    <w:rsid w:val="00991477"/>
    <w:rsid w:val="00991E05"/>
    <w:rsid w:val="0099212A"/>
    <w:rsid w:val="00993809"/>
    <w:rsid w:val="0099696C"/>
    <w:rsid w:val="00996FBB"/>
    <w:rsid w:val="00997EA3"/>
    <w:rsid w:val="009B00B3"/>
    <w:rsid w:val="009B12F5"/>
    <w:rsid w:val="009B198C"/>
    <w:rsid w:val="009B336B"/>
    <w:rsid w:val="009B5667"/>
    <w:rsid w:val="009C21BD"/>
    <w:rsid w:val="009C3B48"/>
    <w:rsid w:val="009C54F1"/>
    <w:rsid w:val="009C7DA1"/>
    <w:rsid w:val="009D1A0D"/>
    <w:rsid w:val="009D6355"/>
    <w:rsid w:val="009D7EF5"/>
    <w:rsid w:val="009E180C"/>
    <w:rsid w:val="009F175B"/>
    <w:rsid w:val="009F25CE"/>
    <w:rsid w:val="009F366F"/>
    <w:rsid w:val="009F3EC8"/>
    <w:rsid w:val="009F725D"/>
    <w:rsid w:val="009F73B1"/>
    <w:rsid w:val="00A020F8"/>
    <w:rsid w:val="00A10B64"/>
    <w:rsid w:val="00A139BA"/>
    <w:rsid w:val="00A14633"/>
    <w:rsid w:val="00A176E1"/>
    <w:rsid w:val="00A2082E"/>
    <w:rsid w:val="00A24376"/>
    <w:rsid w:val="00A24EAF"/>
    <w:rsid w:val="00A317F1"/>
    <w:rsid w:val="00A31DAF"/>
    <w:rsid w:val="00A32DAF"/>
    <w:rsid w:val="00A35043"/>
    <w:rsid w:val="00A40704"/>
    <w:rsid w:val="00A41B4F"/>
    <w:rsid w:val="00A4239F"/>
    <w:rsid w:val="00A4249D"/>
    <w:rsid w:val="00A429CC"/>
    <w:rsid w:val="00A4350B"/>
    <w:rsid w:val="00A43C13"/>
    <w:rsid w:val="00A4473D"/>
    <w:rsid w:val="00A4607F"/>
    <w:rsid w:val="00A503CB"/>
    <w:rsid w:val="00A50D8D"/>
    <w:rsid w:val="00A52D3A"/>
    <w:rsid w:val="00A53EA5"/>
    <w:rsid w:val="00A55036"/>
    <w:rsid w:val="00A600AE"/>
    <w:rsid w:val="00A651CF"/>
    <w:rsid w:val="00A65837"/>
    <w:rsid w:val="00A65C17"/>
    <w:rsid w:val="00A67F04"/>
    <w:rsid w:val="00A70E6F"/>
    <w:rsid w:val="00A72422"/>
    <w:rsid w:val="00A7258A"/>
    <w:rsid w:val="00A751B0"/>
    <w:rsid w:val="00A77A64"/>
    <w:rsid w:val="00A8015D"/>
    <w:rsid w:val="00A8551F"/>
    <w:rsid w:val="00A90E12"/>
    <w:rsid w:val="00A910B3"/>
    <w:rsid w:val="00A918C4"/>
    <w:rsid w:val="00A94852"/>
    <w:rsid w:val="00A948C5"/>
    <w:rsid w:val="00AA0205"/>
    <w:rsid w:val="00AA23FB"/>
    <w:rsid w:val="00AA2DBA"/>
    <w:rsid w:val="00AA36A6"/>
    <w:rsid w:val="00AA3CDE"/>
    <w:rsid w:val="00AA47D8"/>
    <w:rsid w:val="00AA7B32"/>
    <w:rsid w:val="00AA7EA6"/>
    <w:rsid w:val="00AB3A5A"/>
    <w:rsid w:val="00AB650A"/>
    <w:rsid w:val="00AB6E34"/>
    <w:rsid w:val="00AC01BD"/>
    <w:rsid w:val="00AC070B"/>
    <w:rsid w:val="00AC2656"/>
    <w:rsid w:val="00AC2DA1"/>
    <w:rsid w:val="00AC3457"/>
    <w:rsid w:val="00AC4BE8"/>
    <w:rsid w:val="00AC4EB9"/>
    <w:rsid w:val="00AD165D"/>
    <w:rsid w:val="00AD3B73"/>
    <w:rsid w:val="00AD771D"/>
    <w:rsid w:val="00AE092A"/>
    <w:rsid w:val="00AE55B6"/>
    <w:rsid w:val="00AE5952"/>
    <w:rsid w:val="00AE5AAC"/>
    <w:rsid w:val="00AF0484"/>
    <w:rsid w:val="00AF14E5"/>
    <w:rsid w:val="00AF197C"/>
    <w:rsid w:val="00AF2885"/>
    <w:rsid w:val="00AF3497"/>
    <w:rsid w:val="00AF7A2D"/>
    <w:rsid w:val="00AF7A38"/>
    <w:rsid w:val="00B01829"/>
    <w:rsid w:val="00B020C3"/>
    <w:rsid w:val="00B11514"/>
    <w:rsid w:val="00B1359E"/>
    <w:rsid w:val="00B1486A"/>
    <w:rsid w:val="00B15759"/>
    <w:rsid w:val="00B17789"/>
    <w:rsid w:val="00B23A21"/>
    <w:rsid w:val="00B26298"/>
    <w:rsid w:val="00B26EB0"/>
    <w:rsid w:val="00B27150"/>
    <w:rsid w:val="00B34127"/>
    <w:rsid w:val="00B36689"/>
    <w:rsid w:val="00B370BE"/>
    <w:rsid w:val="00B37134"/>
    <w:rsid w:val="00B3746A"/>
    <w:rsid w:val="00B414FC"/>
    <w:rsid w:val="00B43B9F"/>
    <w:rsid w:val="00B43E35"/>
    <w:rsid w:val="00B45D35"/>
    <w:rsid w:val="00B50CD7"/>
    <w:rsid w:val="00B51F4F"/>
    <w:rsid w:val="00B52F0A"/>
    <w:rsid w:val="00B53FE8"/>
    <w:rsid w:val="00B54393"/>
    <w:rsid w:val="00B5550B"/>
    <w:rsid w:val="00B55ED9"/>
    <w:rsid w:val="00B576AA"/>
    <w:rsid w:val="00B57707"/>
    <w:rsid w:val="00B6253B"/>
    <w:rsid w:val="00B6571D"/>
    <w:rsid w:val="00B67F41"/>
    <w:rsid w:val="00B72FCF"/>
    <w:rsid w:val="00B74450"/>
    <w:rsid w:val="00B74A59"/>
    <w:rsid w:val="00B75C63"/>
    <w:rsid w:val="00B7615E"/>
    <w:rsid w:val="00B7673C"/>
    <w:rsid w:val="00B76C6D"/>
    <w:rsid w:val="00B7749F"/>
    <w:rsid w:val="00B8187A"/>
    <w:rsid w:val="00B81BAC"/>
    <w:rsid w:val="00B92E8E"/>
    <w:rsid w:val="00B96B9E"/>
    <w:rsid w:val="00B971F4"/>
    <w:rsid w:val="00B978B0"/>
    <w:rsid w:val="00BA3401"/>
    <w:rsid w:val="00BA4776"/>
    <w:rsid w:val="00BA6FA8"/>
    <w:rsid w:val="00BB1C17"/>
    <w:rsid w:val="00BB27BA"/>
    <w:rsid w:val="00BB3A09"/>
    <w:rsid w:val="00BB4442"/>
    <w:rsid w:val="00BB7812"/>
    <w:rsid w:val="00BC22EB"/>
    <w:rsid w:val="00BC22EE"/>
    <w:rsid w:val="00BC252C"/>
    <w:rsid w:val="00BC4361"/>
    <w:rsid w:val="00BC5F0E"/>
    <w:rsid w:val="00BC68E7"/>
    <w:rsid w:val="00BD1EF6"/>
    <w:rsid w:val="00BD3ABF"/>
    <w:rsid w:val="00BD3C42"/>
    <w:rsid w:val="00BD5160"/>
    <w:rsid w:val="00BE3996"/>
    <w:rsid w:val="00BE5F23"/>
    <w:rsid w:val="00BE66EC"/>
    <w:rsid w:val="00BE6BD1"/>
    <w:rsid w:val="00BE6C81"/>
    <w:rsid w:val="00BF12F0"/>
    <w:rsid w:val="00BF4052"/>
    <w:rsid w:val="00BF49CE"/>
    <w:rsid w:val="00BF656C"/>
    <w:rsid w:val="00C04668"/>
    <w:rsid w:val="00C12C08"/>
    <w:rsid w:val="00C2050A"/>
    <w:rsid w:val="00C215B2"/>
    <w:rsid w:val="00C223D4"/>
    <w:rsid w:val="00C26F2A"/>
    <w:rsid w:val="00C30C54"/>
    <w:rsid w:val="00C343A3"/>
    <w:rsid w:val="00C3515D"/>
    <w:rsid w:val="00C3568E"/>
    <w:rsid w:val="00C37094"/>
    <w:rsid w:val="00C37871"/>
    <w:rsid w:val="00C420DB"/>
    <w:rsid w:val="00C44FC7"/>
    <w:rsid w:val="00C47402"/>
    <w:rsid w:val="00C47D72"/>
    <w:rsid w:val="00C507EF"/>
    <w:rsid w:val="00C50D2B"/>
    <w:rsid w:val="00C54A6A"/>
    <w:rsid w:val="00C54BC3"/>
    <w:rsid w:val="00C5524E"/>
    <w:rsid w:val="00C55578"/>
    <w:rsid w:val="00C55AD8"/>
    <w:rsid w:val="00C56591"/>
    <w:rsid w:val="00C63EBD"/>
    <w:rsid w:val="00C6549B"/>
    <w:rsid w:val="00C65C73"/>
    <w:rsid w:val="00C66D09"/>
    <w:rsid w:val="00C74948"/>
    <w:rsid w:val="00C7799E"/>
    <w:rsid w:val="00C82693"/>
    <w:rsid w:val="00C828F8"/>
    <w:rsid w:val="00C85996"/>
    <w:rsid w:val="00C87752"/>
    <w:rsid w:val="00C87A36"/>
    <w:rsid w:val="00C90945"/>
    <w:rsid w:val="00C90F01"/>
    <w:rsid w:val="00C91793"/>
    <w:rsid w:val="00C93212"/>
    <w:rsid w:val="00C937BA"/>
    <w:rsid w:val="00C97D66"/>
    <w:rsid w:val="00CA0130"/>
    <w:rsid w:val="00CA0D9D"/>
    <w:rsid w:val="00CA20C7"/>
    <w:rsid w:val="00CA2159"/>
    <w:rsid w:val="00CA3495"/>
    <w:rsid w:val="00CA593F"/>
    <w:rsid w:val="00CA61D2"/>
    <w:rsid w:val="00CB19E1"/>
    <w:rsid w:val="00CB4EAB"/>
    <w:rsid w:val="00CB5D99"/>
    <w:rsid w:val="00CB6C1A"/>
    <w:rsid w:val="00CC09CC"/>
    <w:rsid w:val="00CC0E15"/>
    <w:rsid w:val="00CC5F6D"/>
    <w:rsid w:val="00CC654C"/>
    <w:rsid w:val="00CC6EAC"/>
    <w:rsid w:val="00CC729F"/>
    <w:rsid w:val="00CD2439"/>
    <w:rsid w:val="00CD3398"/>
    <w:rsid w:val="00CD45A4"/>
    <w:rsid w:val="00CE061A"/>
    <w:rsid w:val="00CE132A"/>
    <w:rsid w:val="00CE1708"/>
    <w:rsid w:val="00CE28C5"/>
    <w:rsid w:val="00CE3C99"/>
    <w:rsid w:val="00CE4910"/>
    <w:rsid w:val="00CE6900"/>
    <w:rsid w:val="00CE6CF7"/>
    <w:rsid w:val="00CF01F3"/>
    <w:rsid w:val="00CF127D"/>
    <w:rsid w:val="00CF21B2"/>
    <w:rsid w:val="00CF632B"/>
    <w:rsid w:val="00D04CB7"/>
    <w:rsid w:val="00D06A2B"/>
    <w:rsid w:val="00D07E6A"/>
    <w:rsid w:val="00D2160B"/>
    <w:rsid w:val="00D22894"/>
    <w:rsid w:val="00D23878"/>
    <w:rsid w:val="00D23DD4"/>
    <w:rsid w:val="00D24EFC"/>
    <w:rsid w:val="00D25FD4"/>
    <w:rsid w:val="00D26A2B"/>
    <w:rsid w:val="00D26F93"/>
    <w:rsid w:val="00D32347"/>
    <w:rsid w:val="00D3291C"/>
    <w:rsid w:val="00D35AB0"/>
    <w:rsid w:val="00D362B9"/>
    <w:rsid w:val="00D45E56"/>
    <w:rsid w:val="00D479D4"/>
    <w:rsid w:val="00D5168C"/>
    <w:rsid w:val="00D525D1"/>
    <w:rsid w:val="00D55970"/>
    <w:rsid w:val="00D55E73"/>
    <w:rsid w:val="00D561E2"/>
    <w:rsid w:val="00D663E4"/>
    <w:rsid w:val="00D669B8"/>
    <w:rsid w:val="00D66C42"/>
    <w:rsid w:val="00D67D9E"/>
    <w:rsid w:val="00D70E48"/>
    <w:rsid w:val="00D728D4"/>
    <w:rsid w:val="00D772AF"/>
    <w:rsid w:val="00D8173B"/>
    <w:rsid w:val="00D84061"/>
    <w:rsid w:val="00D860C2"/>
    <w:rsid w:val="00D87595"/>
    <w:rsid w:val="00D90C7E"/>
    <w:rsid w:val="00D925BF"/>
    <w:rsid w:val="00D929A8"/>
    <w:rsid w:val="00D97524"/>
    <w:rsid w:val="00DA0B66"/>
    <w:rsid w:val="00DA44E9"/>
    <w:rsid w:val="00DA67EC"/>
    <w:rsid w:val="00DA7201"/>
    <w:rsid w:val="00DB062B"/>
    <w:rsid w:val="00DB0B84"/>
    <w:rsid w:val="00DB24FB"/>
    <w:rsid w:val="00DB25A7"/>
    <w:rsid w:val="00DB2AD1"/>
    <w:rsid w:val="00DB37C4"/>
    <w:rsid w:val="00DB4793"/>
    <w:rsid w:val="00DB59F4"/>
    <w:rsid w:val="00DC0D9D"/>
    <w:rsid w:val="00DC36B2"/>
    <w:rsid w:val="00DC594F"/>
    <w:rsid w:val="00DC5DEC"/>
    <w:rsid w:val="00DC7176"/>
    <w:rsid w:val="00DD1089"/>
    <w:rsid w:val="00DD1E94"/>
    <w:rsid w:val="00DD63EE"/>
    <w:rsid w:val="00DE0219"/>
    <w:rsid w:val="00DE143D"/>
    <w:rsid w:val="00DE34CA"/>
    <w:rsid w:val="00DE736D"/>
    <w:rsid w:val="00DE79BB"/>
    <w:rsid w:val="00DF032F"/>
    <w:rsid w:val="00DF72DA"/>
    <w:rsid w:val="00DF7663"/>
    <w:rsid w:val="00E00A76"/>
    <w:rsid w:val="00E0207F"/>
    <w:rsid w:val="00E06D2D"/>
    <w:rsid w:val="00E071AA"/>
    <w:rsid w:val="00E101A5"/>
    <w:rsid w:val="00E12A19"/>
    <w:rsid w:val="00E13357"/>
    <w:rsid w:val="00E13BDC"/>
    <w:rsid w:val="00E14231"/>
    <w:rsid w:val="00E14665"/>
    <w:rsid w:val="00E1705F"/>
    <w:rsid w:val="00E209E7"/>
    <w:rsid w:val="00E2130F"/>
    <w:rsid w:val="00E2753E"/>
    <w:rsid w:val="00E32141"/>
    <w:rsid w:val="00E326ED"/>
    <w:rsid w:val="00E35B0A"/>
    <w:rsid w:val="00E35C22"/>
    <w:rsid w:val="00E36B28"/>
    <w:rsid w:val="00E41B5E"/>
    <w:rsid w:val="00E44CB4"/>
    <w:rsid w:val="00E506A6"/>
    <w:rsid w:val="00E524A2"/>
    <w:rsid w:val="00E55FA5"/>
    <w:rsid w:val="00E6045C"/>
    <w:rsid w:val="00E60838"/>
    <w:rsid w:val="00E62C4D"/>
    <w:rsid w:val="00E66762"/>
    <w:rsid w:val="00E67081"/>
    <w:rsid w:val="00E67BD4"/>
    <w:rsid w:val="00E67CED"/>
    <w:rsid w:val="00E71619"/>
    <w:rsid w:val="00E71768"/>
    <w:rsid w:val="00E721B0"/>
    <w:rsid w:val="00E7312E"/>
    <w:rsid w:val="00E738EA"/>
    <w:rsid w:val="00E73BFB"/>
    <w:rsid w:val="00E776E3"/>
    <w:rsid w:val="00E77AAD"/>
    <w:rsid w:val="00E8060F"/>
    <w:rsid w:val="00E8064E"/>
    <w:rsid w:val="00E8112D"/>
    <w:rsid w:val="00E81898"/>
    <w:rsid w:val="00E83DAC"/>
    <w:rsid w:val="00E85A4A"/>
    <w:rsid w:val="00E86E4B"/>
    <w:rsid w:val="00E90A1F"/>
    <w:rsid w:val="00E9222E"/>
    <w:rsid w:val="00E9351E"/>
    <w:rsid w:val="00E93E68"/>
    <w:rsid w:val="00E94244"/>
    <w:rsid w:val="00E9506B"/>
    <w:rsid w:val="00E96FDD"/>
    <w:rsid w:val="00EA1027"/>
    <w:rsid w:val="00EA1AB1"/>
    <w:rsid w:val="00EA4836"/>
    <w:rsid w:val="00EA55D6"/>
    <w:rsid w:val="00EB0125"/>
    <w:rsid w:val="00EB02DF"/>
    <w:rsid w:val="00EB3282"/>
    <w:rsid w:val="00EB33A0"/>
    <w:rsid w:val="00EB42BB"/>
    <w:rsid w:val="00EB541E"/>
    <w:rsid w:val="00EB6E0A"/>
    <w:rsid w:val="00EB770C"/>
    <w:rsid w:val="00EC08F4"/>
    <w:rsid w:val="00EC201C"/>
    <w:rsid w:val="00EC316E"/>
    <w:rsid w:val="00EC3BD2"/>
    <w:rsid w:val="00EC6FF5"/>
    <w:rsid w:val="00EC71E2"/>
    <w:rsid w:val="00ED04E0"/>
    <w:rsid w:val="00ED1367"/>
    <w:rsid w:val="00ED1D19"/>
    <w:rsid w:val="00ED2AD7"/>
    <w:rsid w:val="00ED61A1"/>
    <w:rsid w:val="00EE45E3"/>
    <w:rsid w:val="00EE4EE9"/>
    <w:rsid w:val="00EE6534"/>
    <w:rsid w:val="00EF0AE2"/>
    <w:rsid w:val="00EF0EB3"/>
    <w:rsid w:val="00EF5697"/>
    <w:rsid w:val="00F007BE"/>
    <w:rsid w:val="00F01E1B"/>
    <w:rsid w:val="00F073BD"/>
    <w:rsid w:val="00F10993"/>
    <w:rsid w:val="00F114BC"/>
    <w:rsid w:val="00F11A11"/>
    <w:rsid w:val="00F13E9E"/>
    <w:rsid w:val="00F17C7A"/>
    <w:rsid w:val="00F17D42"/>
    <w:rsid w:val="00F2020F"/>
    <w:rsid w:val="00F208D1"/>
    <w:rsid w:val="00F24D37"/>
    <w:rsid w:val="00F25847"/>
    <w:rsid w:val="00F31437"/>
    <w:rsid w:val="00F31959"/>
    <w:rsid w:val="00F35687"/>
    <w:rsid w:val="00F373C2"/>
    <w:rsid w:val="00F4079F"/>
    <w:rsid w:val="00F440E1"/>
    <w:rsid w:val="00F44BB7"/>
    <w:rsid w:val="00F45214"/>
    <w:rsid w:val="00F46E30"/>
    <w:rsid w:val="00F55A5F"/>
    <w:rsid w:val="00F56F03"/>
    <w:rsid w:val="00F576B7"/>
    <w:rsid w:val="00F57836"/>
    <w:rsid w:val="00F61803"/>
    <w:rsid w:val="00F618CB"/>
    <w:rsid w:val="00F63F82"/>
    <w:rsid w:val="00F65EE9"/>
    <w:rsid w:val="00F661D4"/>
    <w:rsid w:val="00F6653A"/>
    <w:rsid w:val="00F673B1"/>
    <w:rsid w:val="00F67D87"/>
    <w:rsid w:val="00F70B13"/>
    <w:rsid w:val="00F717D8"/>
    <w:rsid w:val="00F7212B"/>
    <w:rsid w:val="00F721E2"/>
    <w:rsid w:val="00F733F6"/>
    <w:rsid w:val="00F737DF"/>
    <w:rsid w:val="00F760EC"/>
    <w:rsid w:val="00F7653D"/>
    <w:rsid w:val="00F80905"/>
    <w:rsid w:val="00F81A0E"/>
    <w:rsid w:val="00F825E9"/>
    <w:rsid w:val="00F83CB6"/>
    <w:rsid w:val="00F84304"/>
    <w:rsid w:val="00F87B41"/>
    <w:rsid w:val="00F927CF"/>
    <w:rsid w:val="00F94F75"/>
    <w:rsid w:val="00F956EA"/>
    <w:rsid w:val="00F95C78"/>
    <w:rsid w:val="00F978DD"/>
    <w:rsid w:val="00FA2001"/>
    <w:rsid w:val="00FA4528"/>
    <w:rsid w:val="00FA56F7"/>
    <w:rsid w:val="00FA5FD7"/>
    <w:rsid w:val="00FA6018"/>
    <w:rsid w:val="00FA6870"/>
    <w:rsid w:val="00FB16A0"/>
    <w:rsid w:val="00FB246B"/>
    <w:rsid w:val="00FB353D"/>
    <w:rsid w:val="00FB543D"/>
    <w:rsid w:val="00FB66B8"/>
    <w:rsid w:val="00FC1F2D"/>
    <w:rsid w:val="00FC25E6"/>
    <w:rsid w:val="00FC5320"/>
    <w:rsid w:val="00FC6517"/>
    <w:rsid w:val="00FC74CB"/>
    <w:rsid w:val="00FD095B"/>
    <w:rsid w:val="00FD1F5A"/>
    <w:rsid w:val="00FD2F1C"/>
    <w:rsid w:val="00FD4749"/>
    <w:rsid w:val="00FD617F"/>
    <w:rsid w:val="00FD7C65"/>
    <w:rsid w:val="00FE0861"/>
    <w:rsid w:val="00FE14F0"/>
    <w:rsid w:val="00FE4397"/>
    <w:rsid w:val="00FE62EA"/>
    <w:rsid w:val="00FE6351"/>
    <w:rsid w:val="00FF5AB6"/>
    <w:rsid w:val="00FF5D87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1F80D00E"/>
  <w15:docId w15:val="{605B117E-2F43-4B74-823E-8CB48885D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9514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mendrisio.ch/documenti/altri/legislazione/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eria.codoni\Desktop\MODELLI%202013\ORDINA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2024-04-26T15:38:15+00:00</CreationDate>
    <EditTags xmlns="d31c18c8-25f3-44f9-84af-102d4ba842fd" xsi:nil="true"/>
    <_dlc_DocId xmlns="b0ba9d83-095a-4f0d-92ef-80d237cd9ce9">ZVXK2STMXDV7-2078602173-603077</_dlc_DocId>
    <_dlc_DocIdUrl xmlns="b0ba9d83-095a-4f0d-92ef-80d237cd9ce9">
      <Url>https://tinext.sharepoint.com/_layouts/15/DocIdRedir.aspx?ID=ZVXK2STMXDV7-2078602173-603077</Url>
      <Description>ZVXK2STMXDV7-2078602173-603077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2B274D2-9C10-4BBD-A45E-1CF15AC5A838}">
  <ds:schemaRefs>
    <ds:schemaRef ds:uri="http://schemas.microsoft.com/office/2006/metadata/properties"/>
    <ds:schemaRef ds:uri="http://schemas.microsoft.com/office/infopath/2007/PartnerControls"/>
    <ds:schemaRef ds:uri="http://schemas.microsoft.com/sharepoint/v3/fields"/>
    <ds:schemaRef ds:uri="d31c18c8-25f3-44f9-84af-102d4ba842fd"/>
    <ds:schemaRef ds:uri="b0ba9d83-095a-4f0d-92ef-80d237cd9ce9"/>
  </ds:schemaRefs>
</ds:datastoreItem>
</file>

<file path=customXml/itemProps2.xml><?xml version="1.0" encoding="utf-8"?>
<ds:datastoreItem xmlns:ds="http://schemas.openxmlformats.org/officeDocument/2006/customXml" ds:itemID="{9CAB7043-0FA5-427B-BC9D-ED4C4BCABE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8551E8-2C26-4115-8EF7-B4E48658C60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74BB235-3FEB-44AC-93AB-B1816122C44D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5665B78-D534-42EC-BAF6-8F92948F3F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/fields"/>
    <ds:schemaRef ds:uri="d31c18c8-25f3-44f9-84af-102d4ba842fd"/>
    <ds:schemaRef ds:uri="b0ba9d83-095a-4f0d-92ef-80d237cd9c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ORDINANZA.dot</Template>
  <TotalTime>3</TotalTime>
  <Pages>4</Pages>
  <Words>1362</Words>
  <Characters>7770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9114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Valeria Codoni</cp:lastModifiedBy>
  <cp:revision>2</cp:revision>
  <cp:lastPrinted>2018-09-26T14:53:00Z</cp:lastPrinted>
  <dcterms:created xsi:type="dcterms:W3CDTF">2025-09-11T07:39:00Z</dcterms:created>
  <dcterms:modified xsi:type="dcterms:W3CDTF">2025-09-11T07:39:00Z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723a8158-11cb-47dc-aedb-ef940e541e04</vt:lpwstr>
  </property>
</Properties>
</file>