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50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05"/>
      </w:tblGrid>
      <w:tr w:rsidR="00477369" w:rsidRPr="004D001E" w14:paraId="7DD1A3CA" w14:textId="77777777">
        <w:tblPrEx>
          <w:tblCellMar>
            <w:top w:w="0" w:type="dxa"/>
            <w:bottom w:w="0" w:type="dxa"/>
          </w:tblCellMar>
        </w:tblPrEx>
        <w:trPr>
          <w:trHeight w:hRule="exact" w:val="1134"/>
        </w:trPr>
        <w:tc>
          <w:tcPr>
            <w:tcW w:w="850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49EEC" w14:textId="77777777" w:rsidR="00477369" w:rsidRPr="004D001E" w:rsidRDefault="00BE06A2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4D001E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Modulo per richiesta contributi economici </w:t>
            </w:r>
          </w:p>
        </w:tc>
      </w:tr>
      <w:tr w:rsidR="00477369" w:rsidRPr="004D001E" w14:paraId="1FC7356D" w14:textId="77777777">
        <w:tblPrEx>
          <w:tblCellMar>
            <w:top w:w="0" w:type="dxa"/>
            <w:bottom w:w="0" w:type="dxa"/>
          </w:tblCellMar>
        </w:tblPrEx>
        <w:trPr>
          <w:trHeight w:hRule="exact" w:val="1134"/>
        </w:trPr>
        <w:tc>
          <w:tcPr>
            <w:tcW w:w="850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57756" w14:textId="77777777" w:rsidR="00477369" w:rsidRPr="004D001E" w:rsidRDefault="00BE06A2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4D001E">
              <w:rPr>
                <w:rFonts w:ascii="Frutiger LT Com 45 Light" w:hAnsi="Frutiger LT Com 45 Light"/>
                <w:b/>
                <w:sz w:val="36"/>
                <w:szCs w:val="36"/>
              </w:rPr>
              <w:t>Contributi annuali</w:t>
            </w:r>
          </w:p>
          <w:p w14:paraId="072B361A" w14:textId="54A5632D" w:rsidR="00477369" w:rsidRPr="004D001E" w:rsidRDefault="00BE06A2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4D001E">
              <w:rPr>
                <w:rFonts w:ascii="Frutiger LT Com 45 Light" w:hAnsi="Frutiger LT Com 45 Light"/>
                <w:b/>
                <w:sz w:val="36"/>
                <w:szCs w:val="36"/>
              </w:rPr>
              <w:t>Contributi per progetti/eventi</w:t>
            </w:r>
          </w:p>
        </w:tc>
      </w:tr>
    </w:tbl>
    <w:p w14:paraId="38594FFE" w14:textId="77777777" w:rsidR="00477369" w:rsidRPr="004D001E" w:rsidRDefault="00477369">
      <w:pPr>
        <w:tabs>
          <w:tab w:val="left" w:pos="2835"/>
        </w:tabs>
        <w:spacing w:line="28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tbl>
      <w:tblPr>
        <w:tblW w:w="85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5458"/>
      </w:tblGrid>
      <w:tr w:rsidR="00477369" w:rsidRPr="004D001E" w14:paraId="2A876A28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5EA25B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Ente per la richiesta di finanziamento</w:t>
            </w:r>
          </w:p>
        </w:tc>
      </w:tr>
      <w:tr w:rsidR="00477369" w:rsidRPr="004D001E" w14:paraId="1DE4223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04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0045FE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>Nome</w:t>
            </w:r>
          </w:p>
        </w:tc>
        <w:tc>
          <w:tcPr>
            <w:tcW w:w="54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89E35D" w14:textId="79E0F443" w:rsidR="00477369" w:rsidRPr="004D001E" w:rsidRDefault="004D001E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46F84C67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04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1004D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 xml:space="preserve">Sede </w:t>
            </w:r>
            <w:r w:rsidRPr="004D001E">
              <w:rPr>
                <w:rFonts w:ascii="Frutiger LT Com 45 Light" w:hAnsi="Frutiger LT Com 45 Light"/>
                <w:sz w:val="18"/>
                <w:szCs w:val="18"/>
              </w:rPr>
              <w:t>(indirizzo completo)</w:t>
            </w:r>
          </w:p>
        </w:tc>
        <w:tc>
          <w:tcPr>
            <w:tcW w:w="5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757AE4" w14:textId="12C8DE3B" w:rsidR="00477369" w:rsidRPr="004D001E" w:rsidRDefault="004D001E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6BD69929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04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97E183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 xml:space="preserve">Recapiti </w:t>
            </w:r>
            <w:r w:rsidRPr="004D001E">
              <w:rPr>
                <w:rFonts w:ascii="Frutiger LT Com 45 Light" w:hAnsi="Frutiger LT Com 45 Light"/>
                <w:sz w:val="18"/>
                <w:szCs w:val="18"/>
              </w:rPr>
              <w:t>(telefono, e-mail, sito web)</w:t>
            </w:r>
          </w:p>
        </w:tc>
        <w:tc>
          <w:tcPr>
            <w:tcW w:w="5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32D1D" w14:textId="1DB22A6F" w:rsidR="00477369" w:rsidRPr="004D001E" w:rsidRDefault="004D001E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4D40598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04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BE9BC1" w14:textId="77777777" w:rsidR="00477369" w:rsidRPr="004D001E" w:rsidRDefault="00477369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5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69F749" w14:textId="02BD5DF6" w:rsidR="00477369" w:rsidRPr="004D001E" w:rsidRDefault="004D001E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72106FC7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04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B757C0" w14:textId="23CA5BA4" w:rsidR="00477369" w:rsidRPr="004D001E" w:rsidRDefault="00BE06A2" w:rsidP="00CC48EC">
            <w:pPr>
              <w:spacing w:line="230" w:lineRule="exact"/>
              <w:ind w:right="-291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>Persona/e di contatto</w:t>
            </w:r>
            <w:r w:rsidR="004D001E">
              <w:rPr>
                <w:rFonts w:ascii="Frutiger LT Com 45 Light" w:hAnsi="Frutiger LT Com 45 Light"/>
                <w:sz w:val="22"/>
                <w:szCs w:val="22"/>
              </w:rPr>
              <w:t>/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referente</w:t>
            </w:r>
          </w:p>
        </w:tc>
        <w:tc>
          <w:tcPr>
            <w:tcW w:w="5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E3411" w14:textId="316C480C" w:rsidR="00477369" w:rsidRPr="004D001E" w:rsidRDefault="004D001E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6542F6A7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751F69" w14:textId="77777777" w:rsidR="00477369" w:rsidRPr="004D001E" w:rsidRDefault="00477369" w:rsidP="00CC48EC">
            <w:pPr>
              <w:spacing w:line="230" w:lineRule="exact"/>
              <w:ind w:left="-75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  <w:tr w:rsidR="002F54F7" w:rsidRPr="004D001E" w14:paraId="5F74D95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A9A03C" w14:textId="0DFC3708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Descrizione del progetto e obiettivi</w:t>
            </w:r>
          </w:p>
        </w:tc>
      </w:tr>
      <w:tr w:rsidR="002F54F7" w:rsidRPr="004D001E" w14:paraId="14E954B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812EB3" w14:textId="518B7539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Vogliate descrivere il progetto e gli obiettivi in 5 righe</w:t>
            </w:r>
          </w:p>
        </w:tc>
      </w:tr>
      <w:tr w:rsidR="002F54F7" w:rsidRPr="004D001E" w14:paraId="09BE3BB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2B1480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0173E47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0553FC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444CDECF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102449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005B56AB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C8BC8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0A6DD70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89DE2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1672C370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FD5A01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Destinatari/Gruppi Target</w:t>
            </w:r>
          </w:p>
        </w:tc>
      </w:tr>
      <w:tr w:rsidR="00477369" w:rsidRPr="004D001E" w14:paraId="2F81FE8E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C068D1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 xml:space="preserve">Quali sono i gruppi target a cui è destinato il </w:t>
            </w: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progetto/l’evento/le attività?</w:t>
            </w:r>
          </w:p>
        </w:tc>
      </w:tr>
      <w:tr w:rsidR="002F54F7" w:rsidRPr="004D001E" w14:paraId="4EAC360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F6541" w14:textId="3F4783A3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277952DA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A13BA1" w14:textId="3591E1BA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76132CA0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6C33FB" w14:textId="388D6A6C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44DD01EB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B7163E" w14:textId="191D2D3E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Partecipazione</w:t>
            </w:r>
          </w:p>
        </w:tc>
      </w:tr>
      <w:tr w:rsidR="002F54F7" w:rsidRPr="004D001E" w14:paraId="695A7EC0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385D28" w14:textId="3498DCC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In che modo i membri dei gruppi target vengono coinvolti nel progetto/nell’evento o nelle attività</w:t>
            </w:r>
          </w:p>
        </w:tc>
      </w:tr>
      <w:tr w:rsidR="002F54F7" w:rsidRPr="004D001E" w14:paraId="4E09B33E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CD9CEB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3ADFF6D1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2E437D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21989DB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0C72B0" w14:textId="77777777" w:rsidR="002F54F7" w:rsidRPr="004D001E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EB463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5ECB0ECA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879E27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Misure di intervento</w:t>
            </w:r>
          </w:p>
        </w:tc>
      </w:tr>
      <w:tr w:rsidR="00477369" w:rsidRPr="004D001E" w14:paraId="2BACFFE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03464F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Quali azioni intendete mettere in atto?</w:t>
            </w:r>
          </w:p>
        </w:tc>
      </w:tr>
      <w:tr w:rsidR="002F54F7" w:rsidRPr="004D001E" w14:paraId="3CC43BF2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E1BAB3" w14:textId="4123DD05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5F3BAD71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3C815D" w14:textId="17E2E8A7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4A16248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9AE08" w14:textId="77040E5B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5F3E45E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84FF2D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Pianificazione</w:t>
            </w:r>
          </w:p>
        </w:tc>
      </w:tr>
      <w:tr w:rsidR="00477369" w:rsidRPr="004D001E" w14:paraId="41889BE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C7F9D" w14:textId="77777777" w:rsidR="00477369" w:rsidRPr="00CC48EC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iCs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>Tempi di svolgimento del progetto/dell’evento/delle attività</w:t>
            </w:r>
          </w:p>
        </w:tc>
      </w:tr>
      <w:tr w:rsidR="002F54F7" w:rsidRPr="004D001E" w14:paraId="29DDA9C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6FFA2E" w14:textId="77777777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0D6789B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C7F750" w14:textId="77777777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F54F7" w:rsidRPr="004D001E" w14:paraId="3D3B902A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1BCAAF" w14:textId="77777777" w:rsidR="002F54F7" w:rsidRPr="002F54F7" w:rsidRDefault="002F54F7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0B388DD" w14:textId="77777777" w:rsidR="00CC48EC" w:rsidRDefault="00CC48EC">
      <w:pPr>
        <w:suppressAutoHyphens w:val="0"/>
      </w:pPr>
      <w:r>
        <w:br w:type="page"/>
      </w:r>
    </w:p>
    <w:tbl>
      <w:tblPr>
        <w:tblW w:w="85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05"/>
      </w:tblGrid>
      <w:tr w:rsidR="00477369" w:rsidRPr="004D001E" w14:paraId="5986D967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7CF319" w14:textId="120996BE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Budget</w:t>
            </w:r>
          </w:p>
        </w:tc>
      </w:tr>
      <w:tr w:rsidR="00477369" w:rsidRPr="004D001E" w14:paraId="67319CAE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4F1DA9" w14:textId="77777777" w:rsidR="00477369" w:rsidRPr="00CC48EC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iCs/>
              </w:rPr>
            </w:pP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 xml:space="preserve">Di quali risorse finanziarie avete bisogno per il vostro progetto/il vostro evento/le vostre attività? </w:t>
            </w:r>
          </w:p>
        </w:tc>
      </w:tr>
      <w:tr w:rsidR="00052F48" w:rsidRPr="004D001E" w14:paraId="4E5FE144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54B991" w14:textId="05DAA9B4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117D58DC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1D5A1" w14:textId="30ACFFE3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2E469F70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C69B75" w14:textId="77E1625B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712EE719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5F4D8C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Altre risorse</w:t>
            </w:r>
          </w:p>
        </w:tc>
      </w:tr>
      <w:tr w:rsidR="00477369" w:rsidRPr="004D001E" w14:paraId="69652CB4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491DC" w14:textId="701FBC4D" w:rsidR="00477369" w:rsidRPr="00CC48EC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iCs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 xml:space="preserve">Vi sono altri supporti </w:t>
            </w: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>economici su cui contare? Quali?</w:t>
            </w:r>
          </w:p>
          <w:p w14:paraId="403C6E6D" w14:textId="763657A9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>(risorse proprie, altre domande di finanziamenti in corso, messa a disposizione di materiale o mezzi da altri enti, altro?)</w:t>
            </w:r>
          </w:p>
        </w:tc>
      </w:tr>
      <w:tr w:rsidR="00052F48" w:rsidRPr="004D001E" w14:paraId="2A20C135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70DED0" w14:textId="6594E070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46E989EE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0DA75" w14:textId="1B732479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7B2B7F2A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5D379F" w14:textId="2B4AEC22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5D60E253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A5522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 xml:space="preserve">Continuità 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(facoltativo)</w:t>
            </w:r>
          </w:p>
        </w:tc>
      </w:tr>
      <w:tr w:rsidR="00477369" w:rsidRPr="004D001E" w14:paraId="2CE41943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77659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 xml:space="preserve">In che modo verrà garantita la continuità di quanto è </w:t>
            </w: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proposto?</w:t>
            </w:r>
          </w:p>
        </w:tc>
      </w:tr>
      <w:tr w:rsidR="00052F48" w:rsidRPr="004D001E" w14:paraId="22E3613E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9EC84" w14:textId="3EF6C3BD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58B4173B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164079" w14:textId="1BC00D51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052F48" w:rsidRPr="004D001E" w14:paraId="6E77416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EC11E5" w14:textId="31CBA63B" w:rsidR="00052F48" w:rsidRPr="004D001E" w:rsidRDefault="00052F48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48412C79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94B06E" w14:textId="5E622F58" w:rsidR="00477369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Innovazione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(facoltativo)</w:t>
            </w:r>
          </w:p>
        </w:tc>
      </w:tr>
      <w:tr w:rsidR="00CC48EC" w:rsidRPr="00CC48EC" w14:paraId="1CB4D4A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AB0A3E" w14:textId="14753931" w:rsidR="00CC48EC" w:rsidRPr="00CC48EC" w:rsidRDefault="00CC48EC" w:rsidP="00CC48EC">
            <w:pPr>
              <w:spacing w:line="230" w:lineRule="exact"/>
              <w:rPr>
                <w:rFonts w:ascii="Frutiger LT Com 45 Light" w:hAnsi="Frutiger LT Com 45 Light"/>
                <w:b/>
                <w:bCs/>
                <w:i/>
                <w:iCs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i/>
                <w:iCs/>
                <w:sz w:val="22"/>
                <w:szCs w:val="22"/>
              </w:rPr>
              <w:t>Che cosa rende il vostro progetto/il vostro evento o le vostre attività uniche e innovative</w:t>
            </w:r>
          </w:p>
        </w:tc>
      </w:tr>
      <w:tr w:rsidR="00CC48EC" w:rsidRPr="004D001E" w14:paraId="3D97E4CA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5406DC" w14:textId="5E3DFDD7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78776B5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30DC13" w14:textId="0B4003A4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6104B50F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5DC96A" w14:textId="31D85896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5E9A3AAF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A2DA37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 xml:space="preserve">Monitoraggio e Valutazione 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(facoltativo</w:t>
            </w:r>
            <w:r w:rsidRPr="00BE00DF">
              <w:rPr>
                <w:rFonts w:ascii="Frutiger LT Com 45 Light" w:hAnsi="Frutiger LT Com 45 Light"/>
                <w:bCs/>
                <w:sz w:val="22"/>
                <w:szCs w:val="22"/>
              </w:rPr>
              <w:t>)</w:t>
            </w:r>
          </w:p>
        </w:tc>
      </w:tr>
      <w:tr w:rsidR="00477369" w:rsidRPr="004D001E" w14:paraId="2F96FED8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A2915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i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 xml:space="preserve">Quali misure di valutazione avete già applicato o prevedete di </w:t>
            </w:r>
            <w:r w:rsidRPr="004D001E">
              <w:rPr>
                <w:rFonts w:ascii="Frutiger LT Com 45 Light" w:hAnsi="Frutiger LT Com 45 Light"/>
                <w:i/>
                <w:sz w:val="22"/>
                <w:szCs w:val="22"/>
              </w:rPr>
              <w:t>applicare per verificare e valutare gli esiti del progetto/dell’evento o delle attività?</w:t>
            </w:r>
          </w:p>
        </w:tc>
      </w:tr>
      <w:tr w:rsidR="00CC48EC" w:rsidRPr="004D001E" w14:paraId="0854209C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B73BE" w14:textId="42BACC56" w:rsidR="00CC48EC" w:rsidRPr="00CC48EC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58993E8D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73B952" w14:textId="133DE72C" w:rsidR="00CC48EC" w:rsidRPr="00CC48EC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7A110E54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01972B" w14:textId="48DA33FD" w:rsidR="00CC48EC" w:rsidRPr="00CC48EC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C48EC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2229ACBB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5FB82E" w14:textId="77777777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Osservazioni</w:t>
            </w:r>
          </w:p>
        </w:tc>
      </w:tr>
      <w:tr w:rsidR="00CC48EC" w:rsidRPr="004D001E" w14:paraId="72422A1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D44AB1" w14:textId="0B0374AD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3D404850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557A43" w14:textId="1E9FC4A0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C48EC" w:rsidRPr="004D001E" w14:paraId="66240666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22F529" w14:textId="7246F54E" w:rsidR="00CC48EC" w:rsidRPr="004D001E" w:rsidRDefault="00CC48EC" w:rsidP="00CC48EC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77369" w:rsidRPr="004D001E" w14:paraId="3227FC52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A4F3C0" w14:textId="641DECAF" w:rsidR="00477369" w:rsidRPr="004D001E" w:rsidRDefault="00BE06A2" w:rsidP="00CC48EC">
            <w:pPr>
              <w:spacing w:line="23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Allegati (fotografi</w: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t>e</w:t>
            </w:r>
            <w:r w:rsidRPr="004D001E">
              <w:rPr>
                <w:rFonts w:ascii="Frutiger LT Com 45 Light" w:hAnsi="Frutiger LT Com 45 Light"/>
                <w:b/>
                <w:sz w:val="22"/>
                <w:szCs w:val="22"/>
              </w:rPr>
              <w:t>, materiale narrativo, rapporto di attività, ecc.)</w:t>
            </w:r>
          </w:p>
        </w:tc>
      </w:tr>
      <w:tr w:rsidR="002924CB" w:rsidRPr="004D001E" w14:paraId="15D5E899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079B19" w14:textId="164B5697" w:rsidR="002924CB" w:rsidRPr="004D001E" w:rsidRDefault="002924CB" w:rsidP="002924CB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924CB" w:rsidRPr="004D001E" w14:paraId="6C8E9A2F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48F93E" w14:textId="6345AE47" w:rsidR="002924CB" w:rsidRPr="004D001E" w:rsidRDefault="002924CB" w:rsidP="002924CB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924CB" w:rsidRPr="004D001E" w14:paraId="536E2CC4" w14:textId="77777777" w:rsidTr="00CC48EC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DF509" w14:textId="033BC851" w:rsidR="002924CB" w:rsidRPr="004D001E" w:rsidRDefault="002924CB" w:rsidP="002924CB">
            <w:pPr>
              <w:spacing w:line="23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2F54F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44B83485" w14:textId="77777777" w:rsidR="00477369" w:rsidRPr="004D001E" w:rsidRDefault="00477369" w:rsidP="004D001E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69C39992" w14:textId="77777777" w:rsidR="00477369" w:rsidRPr="004D001E" w:rsidRDefault="00BE06A2" w:rsidP="004D001E">
      <w:pPr>
        <w:jc w:val="both"/>
        <w:rPr>
          <w:rFonts w:ascii="Frutiger LT Com 45 Light" w:hAnsi="Frutiger LT Com 45 Light"/>
          <w:sz w:val="22"/>
          <w:szCs w:val="22"/>
        </w:rPr>
      </w:pPr>
      <w:r w:rsidRPr="004D001E">
        <w:rPr>
          <w:rFonts w:ascii="Frutiger LT Com 45 Light" w:hAnsi="Frutiger LT Com 45 Light"/>
          <w:sz w:val="22"/>
          <w:szCs w:val="22"/>
        </w:rPr>
        <w:t xml:space="preserve">Acconsento al trattamento e all’elaborazione dei dati </w:t>
      </w:r>
      <w:r w:rsidRPr="004D001E">
        <w:rPr>
          <w:rFonts w:ascii="Frutiger LT Com 45 Light" w:hAnsi="Frutiger LT Com 45 Light"/>
          <w:sz w:val="22"/>
          <w:szCs w:val="22"/>
        </w:rPr>
        <w:t>personali, tra i quali dati anagrafici e situazione economica, contenuti nel presente formulario ai sensi della Legge sulla protezione dei dati personali del 9 marzo 1987 da parte del Dicastero Socialità e pari opportunità della Città di Mendrisio, all’unico scopo di valutare il diritto al contributo summenzionato ed esclusivamente fino all’archiviazione dell’incarto relativo a tale procedura.</w:t>
      </w:r>
    </w:p>
    <w:p w14:paraId="0FE76C47" w14:textId="77777777" w:rsidR="00477369" w:rsidRDefault="00477369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7E084F31" w14:textId="77777777" w:rsidR="00052F48" w:rsidRPr="00052F48" w:rsidRDefault="00052F48">
      <w:pPr>
        <w:pStyle w:val="Corpodeltesto2"/>
        <w:rPr>
          <w:rFonts w:ascii="Frutiger LT Com 45 Light" w:hAnsi="Frutiger LT Com 45 Light"/>
          <w:sz w:val="22"/>
          <w:szCs w:val="22"/>
        </w:rPr>
      </w:pPr>
    </w:p>
    <w:tbl>
      <w:tblPr>
        <w:tblW w:w="942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34"/>
        <w:gridCol w:w="2905"/>
        <w:gridCol w:w="850"/>
        <w:gridCol w:w="850"/>
        <w:gridCol w:w="3686"/>
      </w:tblGrid>
      <w:tr w:rsidR="00477369" w:rsidRPr="004D001E" w14:paraId="0EC1A228" w14:textId="77777777" w:rsidTr="004D001E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13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0EE53E" w14:textId="77777777" w:rsidR="00477369" w:rsidRPr="004D001E" w:rsidRDefault="00BE06A2" w:rsidP="004D001E">
            <w:pPr>
              <w:spacing w:line="26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 w:cs="Tahoma"/>
                <w:sz w:val="22"/>
                <w:szCs w:val="22"/>
              </w:rPr>
              <w:t>Mendrisio,</w:t>
            </w:r>
          </w:p>
        </w:tc>
        <w:tc>
          <w:tcPr>
            <w:tcW w:w="290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7D31DA" w14:textId="77777777" w:rsidR="00477369" w:rsidRPr="004D001E" w:rsidRDefault="00BE06A2">
            <w:pPr>
              <w:spacing w:line="26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</w:p>
        </w:tc>
        <w:tc>
          <w:tcPr>
            <w:tcW w:w="85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DEE1FC3" w14:textId="77777777" w:rsidR="00477369" w:rsidRPr="004D001E" w:rsidRDefault="00477369">
            <w:pPr>
              <w:spacing w:line="260" w:lineRule="exact"/>
              <w:rPr>
                <w:rFonts w:ascii="Frutiger LT Com 45 Light" w:hAnsi="Frutiger LT Com 45 Light" w:cs="Tahoma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4542B9" w14:textId="77777777" w:rsidR="00477369" w:rsidRPr="004D001E" w:rsidRDefault="00BE06A2">
            <w:pPr>
              <w:spacing w:line="26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 w:cs="Tahoma"/>
                <w:sz w:val="22"/>
                <w:szCs w:val="22"/>
              </w:rPr>
              <w:t>Firma: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1D869A" w14:textId="77777777" w:rsidR="00477369" w:rsidRPr="004D001E" w:rsidRDefault="00BE06A2">
            <w:pPr>
              <w:spacing w:line="260" w:lineRule="exact"/>
              <w:rPr>
                <w:rFonts w:ascii="Frutiger LT Com 45 Light" w:hAnsi="Frutiger LT Com 45 Light"/>
              </w:rPr>
            </w:pP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D001E">
              <w:rPr>
                <w:rFonts w:ascii="Frutiger LT Com 45 Light" w:hAnsi="Frutiger LT Com 45 Light"/>
                <w:sz w:val="22"/>
                <w:szCs w:val="22"/>
              </w:rPr>
              <w:t> </w:t>
            </w:r>
          </w:p>
        </w:tc>
      </w:tr>
    </w:tbl>
    <w:p w14:paraId="21336B66" w14:textId="77777777" w:rsidR="00477369" w:rsidRPr="004D001E" w:rsidRDefault="00477369">
      <w:pPr>
        <w:tabs>
          <w:tab w:val="left" w:pos="3969"/>
        </w:tabs>
        <w:jc w:val="both"/>
        <w:rPr>
          <w:rFonts w:ascii="Frutiger LT Com 45 Light" w:hAnsi="Frutiger LT Com 45 Light" w:cs="Tahoma"/>
          <w:sz w:val="16"/>
          <w:szCs w:val="16"/>
          <w:u w:val="single"/>
        </w:rPr>
      </w:pPr>
    </w:p>
    <w:sectPr w:rsidR="00477369" w:rsidRPr="004D001E" w:rsidSect="00052F48">
      <w:headerReference w:type="default" r:id="rId6"/>
      <w:footerReference w:type="default" r:id="rId7"/>
      <w:headerReference w:type="first" r:id="rId8"/>
      <w:footerReference w:type="first" r:id="rId9"/>
      <w:pgSz w:w="11909" w:h="16834"/>
      <w:pgMar w:top="2096" w:right="1703" w:bottom="567" w:left="1701" w:header="851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0F270" w14:textId="77777777" w:rsidR="00BE06A2" w:rsidRDefault="00BE06A2">
      <w:r>
        <w:separator/>
      </w:r>
    </w:p>
  </w:endnote>
  <w:endnote w:type="continuationSeparator" w:id="0">
    <w:p w14:paraId="6C033546" w14:textId="77777777" w:rsidR="00BE06A2" w:rsidRDefault="00BE0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235"/>
      <w:gridCol w:w="4819"/>
      <w:gridCol w:w="1559"/>
    </w:tblGrid>
    <w:tr w:rsidR="00E84A85" w14:paraId="714E51CE" w14:textId="77777777">
      <w:tblPrEx>
        <w:tblCellMar>
          <w:top w:w="0" w:type="dxa"/>
          <w:bottom w:w="0" w:type="dxa"/>
        </w:tblCellMar>
      </w:tblPrEx>
      <w:tc>
        <w:tcPr>
          <w:tcW w:w="223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1BBE344" w14:textId="77777777" w:rsidR="00BE06A2" w:rsidRDefault="00BE06A2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00A6645" w14:textId="77777777" w:rsidR="00BE06A2" w:rsidRDefault="00BE06A2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t>Modulo richiesta contributi economici</w:t>
          </w: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A02323E" w14:textId="77777777" w:rsidR="00BE06A2" w:rsidRDefault="00BE06A2">
          <w:pPr>
            <w:pStyle w:val="Pidipagina"/>
            <w:jc w:val="right"/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64A55182" w14:textId="261D2132" w:rsidR="00BE06A2" w:rsidRDefault="00BE06A2">
    <w:pPr>
      <w:pStyle w:val="Pidipagina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C607F" w14:textId="77777777" w:rsidR="00BE06A2" w:rsidRDefault="00BE06A2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30123" w14:textId="77777777" w:rsidR="00BE06A2" w:rsidRDefault="00BE06A2">
      <w:r>
        <w:rPr>
          <w:color w:val="000000"/>
        </w:rPr>
        <w:separator/>
      </w:r>
    </w:p>
  </w:footnote>
  <w:footnote w:type="continuationSeparator" w:id="0">
    <w:p w14:paraId="509C463A" w14:textId="77777777" w:rsidR="00BE06A2" w:rsidRDefault="00BE06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7A76C" w14:textId="77777777" w:rsidR="00052F48" w:rsidRDefault="00052F48" w:rsidP="00052F48">
    <w:pPr>
      <w:pStyle w:val="Intestazione"/>
      <w:tabs>
        <w:tab w:val="clear" w:pos="4986"/>
        <w:tab w:val="clear" w:pos="9972"/>
        <w:tab w:val="left" w:pos="5685"/>
      </w:tabs>
      <w:spacing w:before="600"/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D9EB13A" wp14:editId="0C01D37E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961408045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6702A97E" w14:textId="77777777" w:rsidR="00052F48" w:rsidRDefault="00052F48" w:rsidP="00052F48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1F3F7F8C" wp14:editId="620CE4D1">
                                <wp:extent cx="1752603" cy="333371"/>
                                <wp:effectExtent l="0" t="0" r="0" b="0"/>
                                <wp:docPr id="2042811749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9EB13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7.8pt;margin-top:7.65pt;width:154.45pt;height:32.9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" stroked="f">
              <v:textbox>
                <w:txbxContent>
                  <w:p w14:paraId="6702A97E" w14:textId="77777777" w:rsidR="00052F48" w:rsidRDefault="00052F48" w:rsidP="00052F48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1F3F7F8C" wp14:editId="620CE4D1">
                          <wp:extent cx="1752603" cy="333371"/>
                          <wp:effectExtent l="0" t="0" r="0" b="0"/>
                          <wp:docPr id="2042811749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1B3EF2" wp14:editId="594AB044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1511551623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23B3004B" w14:textId="77777777" w:rsidR="00052F48" w:rsidRDefault="00052F48" w:rsidP="00052F48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251EF2F9" w14:textId="77777777" w:rsidR="00052F48" w:rsidRDefault="00052F48" w:rsidP="00052F48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2F5BF700" w14:textId="77777777" w:rsidR="00052F48" w:rsidRDefault="00052F48" w:rsidP="00052F48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1B3EF2" id="Text Box 13" o:spid="_x0000_s1027" type="#_x0000_t202" style="position:absolute;margin-left:330.7pt;margin-top:2.25pt;width:119.25pt;height:47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" filled="f" stroked="f">
              <v:textbox inset=",7.2pt,,7.2pt">
                <w:txbxContent>
                  <w:p w14:paraId="23B3004B" w14:textId="77777777" w:rsidR="00052F48" w:rsidRDefault="00052F48" w:rsidP="00052F48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251EF2F9" w14:textId="77777777" w:rsidR="00052F48" w:rsidRDefault="00052F48" w:rsidP="00052F48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2F5BF700" w14:textId="77777777" w:rsidR="00052F48" w:rsidRDefault="00052F48" w:rsidP="00052F48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158FF31" wp14:editId="6E42B026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058519127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3344DD4C" w14:textId="77777777" w:rsidR="00052F48" w:rsidRDefault="00052F48" w:rsidP="00052F48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73EA81F3" w14:textId="77777777" w:rsidR="00052F48" w:rsidRDefault="00052F48" w:rsidP="00052F48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06884336" w14:textId="77777777" w:rsidR="00052F48" w:rsidRDefault="00052F48" w:rsidP="00052F48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58FF31" id="Text Box 12" o:spid="_x0000_s1028" type="#_x0000_t202" style="position:absolute;margin-left:175.95pt;margin-top:2.45pt;width:148.5pt;height:47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" filled="f" stroked="f">
              <v:textbox inset=",7.2pt,,7.2pt">
                <w:txbxContent>
                  <w:p w14:paraId="3344DD4C" w14:textId="77777777" w:rsidR="00052F48" w:rsidRDefault="00052F48" w:rsidP="00052F48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73EA81F3" w14:textId="77777777" w:rsidR="00052F48" w:rsidRDefault="00052F48" w:rsidP="00052F48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06884336" w14:textId="77777777" w:rsidR="00052F48" w:rsidRDefault="00052F48" w:rsidP="00052F48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C883C" wp14:editId="51B324F6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1721554986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7CEC7B4B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p w14:paraId="669A2102" w14:textId="77777777" w:rsidR="00052F48" w:rsidRDefault="00052F4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567C5B" w14:textId="77777777" w:rsidR="00800590" w:rsidRDefault="00800590" w:rsidP="00800590">
    <w:pPr>
      <w:pStyle w:val="Intestazione"/>
      <w:tabs>
        <w:tab w:val="clear" w:pos="4986"/>
        <w:tab w:val="clear" w:pos="9972"/>
        <w:tab w:val="left" w:pos="5685"/>
      </w:tabs>
      <w:spacing w:before="600"/>
    </w:pPr>
    <w:bookmarkStart w:id="0" w:name="_Hlk195000499"/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1ED5DBD" wp14:editId="7A31FBB7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1274538826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52F0019F" w14:textId="77777777" w:rsidR="00800590" w:rsidRDefault="00800590" w:rsidP="00800590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5C7B043B" wp14:editId="765E329B">
                                <wp:extent cx="1752603" cy="333371"/>
                                <wp:effectExtent l="0" t="0" r="0" b="0"/>
                                <wp:docPr id="1364024243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ED5DBD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7.8pt;margin-top:7.65pt;width:154.45pt;height:32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" stroked="f">
              <v:textbox>
                <w:txbxContent>
                  <w:p w14:paraId="52F0019F" w14:textId="77777777" w:rsidR="00800590" w:rsidRDefault="00800590" w:rsidP="00800590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5C7B043B" wp14:editId="765E329B">
                          <wp:extent cx="1752603" cy="333371"/>
                          <wp:effectExtent l="0" t="0" r="0" b="0"/>
                          <wp:docPr id="1364024243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A92966F" wp14:editId="14A22360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220666911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16C86916" w14:textId="77777777" w:rsidR="00800590" w:rsidRDefault="00800590" w:rsidP="0080059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21741F60" w14:textId="77777777" w:rsidR="00800590" w:rsidRDefault="00800590" w:rsidP="0080059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7EE46A0E" w14:textId="77777777" w:rsidR="00800590" w:rsidRDefault="00800590" w:rsidP="0080059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92966F" id="_x0000_s1030" type="#_x0000_t202" style="position:absolute;margin-left:330.7pt;margin-top:2.25pt;width:119.25pt;height:47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" filled="f" stroked="f">
              <v:textbox inset=",7.2pt,,7.2pt">
                <w:txbxContent>
                  <w:p w14:paraId="16C86916" w14:textId="77777777" w:rsidR="00800590" w:rsidRDefault="00800590" w:rsidP="0080059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21741F60" w14:textId="77777777" w:rsidR="00800590" w:rsidRDefault="00800590" w:rsidP="0080059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7EE46A0E" w14:textId="77777777" w:rsidR="00800590" w:rsidRDefault="00800590" w:rsidP="0080059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B33E7CD" wp14:editId="015079B8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915646851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1BC5A688" w14:textId="77777777" w:rsidR="00800590" w:rsidRDefault="00800590" w:rsidP="0080059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0892643C" w14:textId="77777777" w:rsidR="00800590" w:rsidRDefault="00800590" w:rsidP="0080059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731C0771" w14:textId="77777777" w:rsidR="00800590" w:rsidRDefault="00800590" w:rsidP="00800590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33E7CD" id="_x0000_s1031" type="#_x0000_t202" style="position:absolute;margin-left:175.95pt;margin-top:2.45pt;width:148.5pt;height:4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" filled="f" stroked="f">
              <v:textbox inset=",7.2pt,,7.2pt">
                <w:txbxContent>
                  <w:p w14:paraId="1BC5A688" w14:textId="77777777" w:rsidR="00800590" w:rsidRDefault="00800590" w:rsidP="0080059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0892643C" w14:textId="77777777" w:rsidR="00800590" w:rsidRDefault="00800590" w:rsidP="0080059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731C0771" w14:textId="77777777" w:rsidR="00800590" w:rsidRDefault="00800590" w:rsidP="00800590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5A3DF2" wp14:editId="2C0725F0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76975465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1F44D21E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bookmarkEnd w:id="0"/>
  <w:p w14:paraId="26FCD2CD" w14:textId="0D499187" w:rsidR="00BE06A2" w:rsidRPr="00800590" w:rsidRDefault="00BE06A2" w:rsidP="00800590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477369"/>
    <w:rsid w:val="00052F48"/>
    <w:rsid w:val="002924CB"/>
    <w:rsid w:val="002F54F7"/>
    <w:rsid w:val="00477369"/>
    <w:rsid w:val="004D001E"/>
    <w:rsid w:val="00800590"/>
    <w:rsid w:val="00B54E0D"/>
    <w:rsid w:val="00BE00DF"/>
    <w:rsid w:val="00BE06A2"/>
    <w:rsid w:val="00CC4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045EAD1"/>
  <w15:docId w15:val="{9118D671-BED9-4A92-87B3-3878F7DA4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Cambria" w:hAnsi="Cambria" w:cs="Times New Roman"/>
      <w:b/>
      <w:bCs/>
      <w:kern w:val="3"/>
      <w:sz w:val="32"/>
      <w:szCs w:val="32"/>
      <w:lang w:val="it-IT" w:eastAsia="zh-CN"/>
    </w:rPr>
  </w:style>
  <w:style w:type="character" w:customStyle="1" w:styleId="Titolo2Carattere">
    <w:name w:val="Titolo 2 Carattere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rPr>
      <w:rFonts w:cs="Times New Roman"/>
      <w:sz w:val="24"/>
      <w:szCs w:val="24"/>
      <w:lang w:eastAsia="zh-CN"/>
    </w:rPr>
  </w:style>
  <w:style w:type="character" w:styleId="Numeropagina">
    <w:name w:val="page number"/>
    <w:rPr>
      <w:rFonts w:cs="Times New Roman"/>
    </w:rPr>
  </w:style>
  <w:style w:type="paragraph" w:customStyle="1" w:styleId="ReturnAddress">
    <w:name w:val="Return Address"/>
    <w:basedOn w:val="Normale"/>
  </w:style>
  <w:style w:type="paragraph" w:customStyle="1" w:styleId="InsideAddressName">
    <w:name w:val="Inside Address Name"/>
    <w:basedOn w:val="Normale"/>
  </w:style>
  <w:style w:type="paragraph" w:customStyle="1" w:styleId="InsideAddress">
    <w:name w:val="Inside Address"/>
    <w:basedOn w:val="Normale"/>
  </w:style>
  <w:style w:type="paragraph" w:styleId="Data">
    <w:name w:val="Date"/>
    <w:basedOn w:val="Normale"/>
    <w:next w:val="Normale"/>
  </w:style>
  <w:style w:type="character" w:customStyle="1" w:styleId="DataCarattere">
    <w:name w:val="Data Carattere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</w:style>
  <w:style w:type="character" w:customStyle="1" w:styleId="FormuladichiusuraCarattere">
    <w:name w:val="Formula di chiusura Carattere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</w:style>
  <w:style w:type="character" w:customStyle="1" w:styleId="FirmaCarattere">
    <w:name w:val="Firma Carattere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pPr>
      <w:spacing w:after="120"/>
    </w:pPr>
  </w:style>
  <w:style w:type="character" w:customStyle="1" w:styleId="CorpotestoCarattere">
    <w:name w:val="Corpo testo Carattere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Pr>
      <w:rFonts w:cs="Times New Roman"/>
      <w:color w:val="0000FF"/>
      <w:u w:val="singl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customStyle="1" w:styleId="Spazio">
    <w:name w:val="Spazio"/>
    <w:basedOn w:val="Normale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pPr>
      <w:widowControl w:val="0"/>
      <w:autoSpaceDE w:val="0"/>
      <w:ind w:left="130" w:hanging="1570"/>
      <w:jc w:val="both"/>
    </w:pPr>
    <w:rPr>
      <w:lang w:val="en-US" w:eastAsia="it-IT"/>
    </w:rPr>
  </w:style>
  <w:style w:type="paragraph" w:styleId="Corpodeltesto2">
    <w:name w:val="Body Text 2"/>
    <w:basedOn w:val="Normale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lang w:val="it-IT" w:eastAsia="zh-CN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lang w:val="it-IT" w:eastAsia="zh-CN"/>
    </w:rPr>
  </w:style>
  <w:style w:type="paragraph" w:styleId="Revisione">
    <w:name w:val="Revision"/>
    <w:rPr>
      <w:sz w:val="24"/>
      <w:szCs w:val="24"/>
      <w:lang w:val="it-IT" w:eastAsia="zh-CN"/>
    </w:rPr>
  </w:style>
  <w:style w:type="character" w:customStyle="1" w:styleId="Corpodeltesto2Carattere">
    <w:name w:val="Corpo del testo 2 Carattere"/>
    <w:basedOn w:val="Carpredefinitoparagrafo"/>
    <w:rPr>
      <w:rFonts w:ascii="Arial" w:eastAsia="Times New Roman" w:hAnsi="Arial"/>
      <w:sz w:val="28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ORDINANZ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19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Città di Mendrisio</Company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Valeria Codoni</dc:creator>
  <cp:lastModifiedBy>Elisa Ponti</cp:lastModifiedBy>
  <cp:revision>7</cp:revision>
  <cp:lastPrinted>2024-09-11T15:27:00Z</cp:lastPrinted>
  <dcterms:created xsi:type="dcterms:W3CDTF">2025-04-09T06:48:00Z</dcterms:created>
  <dcterms:modified xsi:type="dcterms:W3CDTF">2025-04-09T07:41:00Z</dcterms:modified>
</cp:coreProperties>
</file>