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31" w:type="dxa"/>
        <w:tblLayout w:type="fixed"/>
        <w:tblLook w:val="01E0" w:firstRow="1" w:lastRow="1" w:firstColumn="1" w:lastColumn="1" w:noHBand="0" w:noVBand="0"/>
      </w:tblPr>
      <w:tblGrid>
        <w:gridCol w:w="708"/>
        <w:gridCol w:w="251"/>
        <w:gridCol w:w="567"/>
        <w:gridCol w:w="850"/>
        <w:gridCol w:w="851"/>
        <w:gridCol w:w="425"/>
        <w:gridCol w:w="1376"/>
        <w:gridCol w:w="183"/>
        <w:gridCol w:w="709"/>
        <w:gridCol w:w="425"/>
        <w:gridCol w:w="567"/>
        <w:gridCol w:w="567"/>
        <w:gridCol w:w="1152"/>
      </w:tblGrid>
      <w:tr w:rsidR="00777B0D" w:rsidRPr="00ED09A4" w14:paraId="1F732387" w14:textId="77777777" w:rsidTr="00B04CCF">
        <w:trPr>
          <w:trHeight w:hRule="exact" w:val="1134"/>
        </w:trPr>
        <w:tc>
          <w:tcPr>
            <w:tcW w:w="8631" w:type="dxa"/>
            <w:gridSpan w:val="13"/>
            <w:shd w:val="clear" w:color="auto" w:fill="auto"/>
          </w:tcPr>
          <w:p w14:paraId="0881AE23" w14:textId="77777777" w:rsidR="00B4405E" w:rsidRDefault="00777B0D" w:rsidP="00335856">
            <w:pPr>
              <w:spacing w:line="380" w:lineRule="exact"/>
              <w:rPr>
                <w:rFonts w:ascii="Arial" w:hAnsi="Arial" w:cs="Arial"/>
                <w:b/>
                <w:sz w:val="36"/>
                <w:szCs w:val="36"/>
              </w:rPr>
            </w:pPr>
            <w:r>
              <w:rPr>
                <w:rFonts w:ascii="Arial" w:hAnsi="Arial" w:cs="Arial"/>
                <w:b/>
                <w:sz w:val="36"/>
                <w:szCs w:val="36"/>
              </w:rPr>
              <w:t>Promozione economica dei nuclei</w:t>
            </w:r>
            <w:r w:rsidR="00DF4FEF">
              <w:rPr>
                <w:rFonts w:ascii="Arial" w:hAnsi="Arial" w:cs="Arial"/>
                <w:b/>
                <w:sz w:val="36"/>
                <w:szCs w:val="36"/>
              </w:rPr>
              <w:t xml:space="preserve">: </w:t>
            </w:r>
          </w:p>
          <w:p w14:paraId="72022ACF" w14:textId="77777777" w:rsidR="00777B0D" w:rsidRDefault="00777B0D" w:rsidP="00335856">
            <w:pPr>
              <w:spacing w:line="380" w:lineRule="exact"/>
              <w:rPr>
                <w:rFonts w:ascii="Arial" w:hAnsi="Arial" w:cs="Arial"/>
                <w:b/>
                <w:sz w:val="36"/>
                <w:szCs w:val="36"/>
              </w:rPr>
            </w:pPr>
            <w:r>
              <w:rPr>
                <w:rFonts w:ascii="Arial" w:hAnsi="Arial" w:cs="Arial"/>
                <w:b/>
                <w:sz w:val="36"/>
                <w:szCs w:val="36"/>
              </w:rPr>
              <w:t>r</w:t>
            </w:r>
            <w:r w:rsidRPr="00F07915">
              <w:rPr>
                <w:rFonts w:ascii="Arial" w:hAnsi="Arial" w:cs="Arial"/>
                <w:b/>
                <w:sz w:val="36"/>
                <w:szCs w:val="36"/>
              </w:rPr>
              <w:t xml:space="preserve">ichiesta dell’incentivo </w:t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  <w:t xml:space="preserve">di insediamento per l’anno </w:t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36"/>
                <w:szCs w:val="36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36"/>
                <w:szCs w:val="36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36"/>
                <w:szCs w:val="36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36"/>
                <w:szCs w:val="36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36"/>
                <w:szCs w:val="36"/>
              </w:rPr>
              <w:t> </w:t>
            </w:r>
            <w:r w:rsidRPr="00ED09A4">
              <w:rPr>
                <w:rFonts w:ascii="Arial" w:hAnsi="Arial" w:cs="Arial"/>
                <w:b/>
                <w:sz w:val="36"/>
                <w:szCs w:val="36"/>
              </w:rPr>
              <w:fldChar w:fldCharType="end"/>
            </w:r>
          </w:p>
          <w:p w14:paraId="58314CF2" w14:textId="77777777" w:rsidR="002A45F5" w:rsidRDefault="002A45F5" w:rsidP="00777B0D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</w:p>
          <w:p w14:paraId="7661C297" w14:textId="77777777" w:rsidR="00777B0D" w:rsidRPr="00ED09A4" w:rsidRDefault="00777B0D" w:rsidP="00736EF9">
            <w:pPr>
              <w:spacing w:line="280" w:lineRule="exact"/>
              <w:contextualSpacing/>
              <w:rPr>
                <w:rFonts w:ascii="Arial" w:hAnsi="Arial" w:cs="Arial"/>
                <w:sz w:val="30"/>
                <w:szCs w:val="30"/>
              </w:rPr>
            </w:pPr>
          </w:p>
        </w:tc>
      </w:tr>
      <w:tr w:rsidR="00615601" w:rsidRPr="00ED09A4" w14:paraId="4E7BE003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1F26B182" w14:textId="77777777" w:rsidR="002A45F5" w:rsidRDefault="002A45F5" w:rsidP="00BF2480">
            <w:pPr>
              <w:spacing w:line="280" w:lineRule="exact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2A749C4C" w14:textId="77777777" w:rsidR="008209BD" w:rsidRPr="00A06734" w:rsidRDefault="008209BD" w:rsidP="008209BD">
            <w:pPr>
              <w:spacing w:line="280" w:lineRule="exact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A06734">
              <w:rPr>
                <w:rFonts w:ascii="Arial" w:hAnsi="Arial" w:cs="Arial"/>
                <w:sz w:val="22"/>
                <w:szCs w:val="22"/>
                <w:u w:val="single"/>
              </w:rPr>
              <w:t>Da inoltrare</w:t>
            </w:r>
            <w:r w:rsidRPr="008209BD">
              <w:rPr>
                <w:rFonts w:ascii="Arial" w:hAnsi="Arial" w:cs="Arial"/>
                <w:sz w:val="22"/>
                <w:szCs w:val="22"/>
              </w:rPr>
              <w:t xml:space="preserve"> all’ufficio sopra indicato </w:t>
            </w:r>
          </w:p>
          <w:p w14:paraId="569CE1CE" w14:textId="77777777" w:rsidR="001352C0" w:rsidRPr="00C322F9" w:rsidRDefault="001352C0" w:rsidP="00D4375F">
            <w:pPr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C322F9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91742B" w:rsidRPr="00C322F9">
              <w:rPr>
                <w:rFonts w:ascii="Arial" w:hAnsi="Arial" w:cs="Arial"/>
                <w:b/>
                <w:sz w:val="22"/>
                <w:szCs w:val="22"/>
              </w:rPr>
              <w:t xml:space="preserve">ntro </w:t>
            </w:r>
            <w:r w:rsidR="008965D4" w:rsidRPr="00C322F9">
              <w:rPr>
                <w:rFonts w:ascii="Arial" w:hAnsi="Arial" w:cs="Arial"/>
                <w:b/>
                <w:sz w:val="22"/>
                <w:szCs w:val="22"/>
              </w:rPr>
              <w:t xml:space="preserve">il </w:t>
            </w:r>
            <w:r w:rsidRPr="00C322F9">
              <w:rPr>
                <w:rFonts w:ascii="Arial" w:hAnsi="Arial" w:cs="Arial"/>
                <w:b/>
                <w:sz w:val="22"/>
                <w:szCs w:val="22"/>
              </w:rPr>
              <w:t>31</w:t>
            </w:r>
            <w:r w:rsidR="00D45209" w:rsidRPr="00C322F9">
              <w:rPr>
                <w:rFonts w:ascii="Arial" w:hAnsi="Arial" w:cs="Arial"/>
                <w:b/>
                <w:sz w:val="22"/>
                <w:szCs w:val="22"/>
              </w:rPr>
              <w:t xml:space="preserve"> gennaio dell’anno successivo all’anno considerato</w:t>
            </w:r>
          </w:p>
          <w:p w14:paraId="5B8F7FA4" w14:textId="77777777" w:rsidR="008209BD" w:rsidRPr="00A06734" w:rsidRDefault="008209BD" w:rsidP="008209BD">
            <w:pPr>
              <w:spacing w:line="280" w:lineRule="exact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A06734">
              <w:rPr>
                <w:rFonts w:ascii="Arial" w:hAnsi="Arial" w:cs="Arial"/>
                <w:sz w:val="22"/>
                <w:szCs w:val="22"/>
                <w:u w:val="single"/>
              </w:rPr>
              <w:t>unitamente</w:t>
            </w:r>
            <w:r w:rsidRPr="008209BD">
              <w:rPr>
                <w:rFonts w:ascii="Arial" w:hAnsi="Arial" w:cs="Arial"/>
                <w:sz w:val="22"/>
                <w:szCs w:val="22"/>
              </w:rPr>
              <w:t xml:space="preserve"> agli allegati previsti dal «Regolamento comunale per la promozione economica dei </w:t>
            </w:r>
            <w:proofErr w:type="gramStart"/>
            <w:r w:rsidRPr="008209BD">
              <w:rPr>
                <w:rFonts w:ascii="Arial" w:hAnsi="Arial" w:cs="Arial"/>
                <w:sz w:val="22"/>
                <w:szCs w:val="22"/>
              </w:rPr>
              <w:t>nuclei»  del</w:t>
            </w:r>
            <w:proofErr w:type="gramEnd"/>
            <w:r w:rsidRPr="008209BD">
              <w:rPr>
                <w:rFonts w:ascii="Arial" w:hAnsi="Arial" w:cs="Arial"/>
                <w:sz w:val="22"/>
                <w:szCs w:val="22"/>
              </w:rPr>
              <w:t xml:space="preserve"> 1° gennaio 2018</w:t>
            </w:r>
          </w:p>
          <w:p w14:paraId="2B208E52" w14:textId="77777777" w:rsidR="000D49B7" w:rsidRPr="00220332" w:rsidRDefault="00751D37" w:rsidP="00D4375F">
            <w:pPr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sym w:font="Symbol" w:char="F0BE"/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D49B7" w:rsidRPr="00220332">
              <w:rPr>
                <w:rFonts w:ascii="Arial" w:hAnsi="Arial" w:cs="Arial"/>
                <w:sz w:val="22"/>
                <w:szCs w:val="22"/>
              </w:rPr>
              <w:t xml:space="preserve"> copia </w:t>
            </w:r>
            <w:r w:rsidR="000D49B7">
              <w:rPr>
                <w:rFonts w:ascii="Arial" w:hAnsi="Arial" w:cs="Arial"/>
                <w:sz w:val="22"/>
                <w:szCs w:val="22"/>
              </w:rPr>
              <w:t>c</w:t>
            </w:r>
            <w:r w:rsidR="000D49B7" w:rsidRPr="00444D2F">
              <w:rPr>
                <w:rFonts w:ascii="Arial" w:hAnsi="Arial" w:cs="Arial"/>
                <w:sz w:val="22"/>
                <w:szCs w:val="22"/>
              </w:rPr>
              <w:t>ontratto di locazione o estratto di proprietà del luogo nel quale si esercita</w:t>
            </w:r>
          </w:p>
          <w:p w14:paraId="1B00AE2B" w14:textId="77777777" w:rsidR="005A4FB9" w:rsidRDefault="00751D37" w:rsidP="00D4375F">
            <w:pPr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sym w:font="Symbol" w:char="F0BE"/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D49B7" w:rsidRPr="0022033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D49B7">
              <w:rPr>
                <w:rFonts w:ascii="Arial" w:hAnsi="Arial" w:cs="Arial"/>
                <w:sz w:val="22"/>
                <w:szCs w:val="22"/>
              </w:rPr>
              <w:t>copia g</w:t>
            </w:r>
            <w:r w:rsidR="000D49B7" w:rsidRPr="00444D2F">
              <w:rPr>
                <w:rFonts w:ascii="Arial" w:hAnsi="Arial" w:cs="Arial"/>
                <w:sz w:val="22"/>
                <w:szCs w:val="22"/>
              </w:rPr>
              <w:t xml:space="preserve">iustificativi </w:t>
            </w:r>
            <w:r w:rsidR="002D3FFE">
              <w:rPr>
                <w:rFonts w:ascii="Arial" w:hAnsi="Arial" w:cs="Arial"/>
                <w:sz w:val="22"/>
                <w:szCs w:val="22"/>
              </w:rPr>
              <w:t>per</w:t>
            </w:r>
            <w:r w:rsidR="000D49B7" w:rsidRPr="00444D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6EF9">
              <w:rPr>
                <w:rFonts w:ascii="Arial" w:hAnsi="Arial" w:cs="Arial"/>
                <w:sz w:val="22"/>
                <w:szCs w:val="22"/>
              </w:rPr>
              <w:t>prestazioni</w:t>
            </w:r>
            <w:r w:rsidR="000D49B7" w:rsidRPr="00444D2F">
              <w:rPr>
                <w:rFonts w:ascii="Arial" w:hAnsi="Arial" w:cs="Arial"/>
                <w:sz w:val="22"/>
                <w:szCs w:val="22"/>
              </w:rPr>
              <w:t xml:space="preserve"> e tasse comunali</w:t>
            </w:r>
            <w:r w:rsidR="00736EF9">
              <w:rPr>
                <w:rFonts w:ascii="Arial" w:hAnsi="Arial" w:cs="Arial"/>
                <w:sz w:val="22"/>
                <w:szCs w:val="22"/>
              </w:rPr>
              <w:t xml:space="preserve"> pagate alla Città</w:t>
            </w:r>
            <w:r w:rsidR="002D3FFE">
              <w:rPr>
                <w:rFonts w:ascii="Arial" w:hAnsi="Arial" w:cs="Arial"/>
                <w:sz w:val="22"/>
                <w:szCs w:val="22"/>
              </w:rPr>
              <w:t xml:space="preserve"> di Mendrisio</w:t>
            </w:r>
          </w:p>
          <w:p w14:paraId="04265AF3" w14:textId="77777777" w:rsidR="009806D8" w:rsidRPr="009806D8" w:rsidRDefault="009806D8" w:rsidP="009806D8">
            <w:pPr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A7011" w:rsidRPr="00ED09A4" w14:paraId="1D1AEAAF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014DB4BA" w14:textId="77777777" w:rsidR="00EA7011" w:rsidRPr="008A1E58" w:rsidRDefault="00EA7011" w:rsidP="008A1E58">
            <w:p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A1E58">
              <w:rPr>
                <w:rFonts w:ascii="Arial" w:hAnsi="Arial" w:cs="Arial"/>
                <w:b/>
                <w:sz w:val="22"/>
                <w:szCs w:val="22"/>
              </w:rPr>
              <w:t>Premessa</w:t>
            </w:r>
          </w:p>
        </w:tc>
      </w:tr>
      <w:tr w:rsidR="00EA7011" w:rsidRPr="00ED09A4" w14:paraId="1DCB81D4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2CAA0E5F" w14:textId="77777777" w:rsidR="00C612C4" w:rsidRPr="00C612C4" w:rsidRDefault="00EA7011" w:rsidP="00D4375F">
            <w:pPr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12C4">
              <w:rPr>
                <w:rFonts w:ascii="Arial" w:hAnsi="Arial" w:cs="Arial"/>
                <w:sz w:val="16"/>
                <w:szCs w:val="16"/>
              </w:rPr>
              <w:t xml:space="preserve">L’incentivo di insediamento mira ad </w:t>
            </w:r>
            <w:r w:rsidRPr="00DF4FEF">
              <w:rPr>
                <w:rFonts w:ascii="Arial" w:hAnsi="Arial" w:cs="Arial"/>
                <w:sz w:val="16"/>
                <w:szCs w:val="16"/>
                <w:u w:val="single"/>
              </w:rPr>
              <w:t>attrarre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attività economiche </w:t>
            </w:r>
            <w:r w:rsidR="00B71D15" w:rsidRPr="00C612C4">
              <w:rPr>
                <w:rFonts w:ascii="Arial" w:hAnsi="Arial" w:cs="Arial"/>
                <w:sz w:val="16"/>
                <w:szCs w:val="16"/>
              </w:rPr>
              <w:t xml:space="preserve">(società di persone o di capitale) 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di ogni sorta nei nuclei </w:t>
            </w:r>
            <w:r w:rsidR="00B71D15" w:rsidRPr="00C612C4">
              <w:rPr>
                <w:rFonts w:ascii="Arial" w:hAnsi="Arial" w:cs="Arial"/>
                <w:sz w:val="16"/>
                <w:szCs w:val="16"/>
              </w:rPr>
              <w:t xml:space="preserve">(perimetri definiti nei piani regolatori) 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della Città di Mendrisio. </w:t>
            </w:r>
            <w:r w:rsidRPr="00DF4FEF">
              <w:rPr>
                <w:rFonts w:ascii="Arial" w:hAnsi="Arial" w:cs="Arial"/>
                <w:sz w:val="16"/>
                <w:szCs w:val="16"/>
                <w:u w:val="single"/>
              </w:rPr>
              <w:t>Possono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quindi richiedere l’incentivo le attività </w:t>
            </w:r>
            <w:r w:rsidR="00B71D15" w:rsidRPr="00C612C4">
              <w:rPr>
                <w:rFonts w:ascii="Arial" w:hAnsi="Arial" w:cs="Arial"/>
                <w:sz w:val="16"/>
                <w:szCs w:val="16"/>
              </w:rPr>
              <w:t>che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si insediano per la prima volta </w:t>
            </w:r>
            <w:r w:rsidR="00B71D15" w:rsidRPr="00C612C4">
              <w:rPr>
                <w:rFonts w:ascii="Arial" w:hAnsi="Arial" w:cs="Arial"/>
                <w:sz w:val="16"/>
                <w:szCs w:val="16"/>
              </w:rPr>
              <w:t xml:space="preserve">in un nucleo cittadino 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e che rispettano le condizioni cumulative elencate nello specifico regolamento (art. 3.2). </w:t>
            </w:r>
            <w:r w:rsidRPr="00C322F9">
              <w:rPr>
                <w:rFonts w:ascii="Arial" w:hAnsi="Arial" w:cs="Arial"/>
                <w:sz w:val="16"/>
                <w:szCs w:val="16"/>
                <w:u w:val="single"/>
              </w:rPr>
              <w:t>Per contro</w:t>
            </w:r>
            <w:r w:rsidR="00B71D15" w:rsidRPr="00C612C4">
              <w:rPr>
                <w:rFonts w:ascii="Arial" w:hAnsi="Arial" w:cs="Arial"/>
                <w:sz w:val="16"/>
                <w:szCs w:val="16"/>
              </w:rPr>
              <w:t>, l’incentivo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non può essere erogato ad attività già insediate</w:t>
            </w:r>
            <w:r w:rsidR="00DF4FEF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Pr="00C612C4">
              <w:rPr>
                <w:rFonts w:ascii="Arial" w:hAnsi="Arial" w:cs="Arial"/>
                <w:sz w:val="16"/>
                <w:szCs w:val="16"/>
              </w:rPr>
              <w:t>che abbandonano il nucle</w:t>
            </w:r>
            <w:r w:rsidR="00DF4FEF">
              <w:rPr>
                <w:rFonts w:ascii="Arial" w:hAnsi="Arial" w:cs="Arial"/>
                <w:sz w:val="16"/>
                <w:szCs w:val="16"/>
              </w:rPr>
              <w:t>o,</w:t>
            </w:r>
            <w:r w:rsidR="00C27799">
              <w:rPr>
                <w:rFonts w:ascii="Arial" w:hAnsi="Arial" w:cs="Arial"/>
                <w:sz w:val="16"/>
                <w:szCs w:val="16"/>
              </w:rPr>
              <w:t xml:space="preserve"> si trasferiscono da un nucleo a un altro,</w:t>
            </w:r>
            <w:r w:rsidR="00DF4FEF">
              <w:rPr>
                <w:rFonts w:ascii="Arial" w:hAnsi="Arial" w:cs="Arial"/>
                <w:sz w:val="16"/>
                <w:szCs w:val="16"/>
              </w:rPr>
              <w:t xml:space="preserve"> in liquidazione o cessazione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e nemmeno ad attività che beneficiano dell’</w:t>
            </w:r>
            <w:r w:rsidRPr="00DF4FEF">
              <w:rPr>
                <w:rFonts w:ascii="Arial" w:hAnsi="Arial" w:cs="Arial"/>
                <w:sz w:val="16"/>
                <w:szCs w:val="16"/>
                <w:u w:val="single"/>
              </w:rPr>
              <w:t>incentivo per la decorazione delle vetrine</w:t>
            </w:r>
            <w:r w:rsidRPr="00C612C4">
              <w:rPr>
                <w:rFonts w:ascii="Arial" w:hAnsi="Arial" w:cs="Arial"/>
                <w:sz w:val="16"/>
                <w:szCs w:val="16"/>
              </w:rPr>
              <w:t xml:space="preserve"> (si veda l’apposito formulario). </w:t>
            </w:r>
          </w:p>
          <w:p w14:paraId="12F62CD7" w14:textId="77777777" w:rsidR="00EA7011" w:rsidRPr="00C612C4" w:rsidRDefault="00D43965" w:rsidP="00D4375F">
            <w:pPr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12C4">
              <w:rPr>
                <w:rFonts w:ascii="Arial" w:hAnsi="Arial" w:cs="Arial"/>
                <w:sz w:val="16"/>
                <w:szCs w:val="16"/>
              </w:rPr>
              <w:t xml:space="preserve">L’incentivo di insediamento </w:t>
            </w:r>
            <w:r w:rsidR="00EA7011" w:rsidRPr="00C612C4">
              <w:rPr>
                <w:rFonts w:ascii="Arial" w:hAnsi="Arial" w:cs="Arial"/>
                <w:sz w:val="16"/>
                <w:szCs w:val="16"/>
              </w:rPr>
              <w:t xml:space="preserve">può essere concesso </w:t>
            </w:r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per un massimo di </w:t>
            </w:r>
            <w:proofErr w:type="gramStart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>3</w:t>
            </w:r>
            <w:proofErr w:type="gramEnd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 anni</w:t>
            </w:r>
            <w:r w:rsidR="00EA7011" w:rsidRPr="00C612C4">
              <w:rPr>
                <w:rFonts w:ascii="Arial" w:hAnsi="Arial" w:cs="Arial"/>
                <w:sz w:val="16"/>
                <w:szCs w:val="16"/>
              </w:rPr>
              <w:t xml:space="preserve">, previa annuale richiesta, mediante il presente formulario. Gli importi attribuiti ammontano a un </w:t>
            </w:r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massimo di CHF 2'000.— per il </w:t>
            </w:r>
            <w:proofErr w:type="gramStart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>1°</w:t>
            </w:r>
            <w:proofErr w:type="gramEnd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 anno, CHF 1'</w:t>
            </w:r>
            <w:proofErr w:type="gramStart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>000.--</w:t>
            </w:r>
            <w:proofErr w:type="gramEnd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 per il </w:t>
            </w:r>
            <w:proofErr w:type="gramStart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>2°</w:t>
            </w:r>
            <w:proofErr w:type="gramEnd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 anno e CHF 500.— per il </w:t>
            </w:r>
            <w:proofErr w:type="gramStart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>3°</w:t>
            </w:r>
            <w:proofErr w:type="gramEnd"/>
            <w:r w:rsidR="00EA7011" w:rsidRPr="00C322F9">
              <w:rPr>
                <w:rFonts w:ascii="Arial" w:hAnsi="Arial" w:cs="Arial"/>
                <w:sz w:val="16"/>
                <w:szCs w:val="16"/>
                <w:u w:val="single"/>
              </w:rPr>
              <w:t xml:space="preserve"> anno</w:t>
            </w:r>
            <w:r w:rsidR="00EA7011" w:rsidRPr="00C612C4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0922F988" w14:textId="77777777" w:rsidR="00EA7011" w:rsidRPr="00EA7011" w:rsidRDefault="00EA7011" w:rsidP="00EA7011">
            <w:pPr>
              <w:spacing w:line="2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45F5" w:rsidRPr="00ED09A4" w14:paraId="25580D8D" w14:textId="77777777" w:rsidTr="00B04CCF">
        <w:trPr>
          <w:trHeight w:val="255"/>
        </w:trPr>
        <w:tc>
          <w:tcPr>
            <w:tcW w:w="3652" w:type="dxa"/>
            <w:gridSpan w:val="6"/>
            <w:shd w:val="clear" w:color="auto" w:fill="auto"/>
          </w:tcPr>
          <w:p w14:paraId="234072AE" w14:textId="77777777" w:rsidR="00564129" w:rsidRDefault="002A45F5" w:rsidP="00564129">
            <w:pPr>
              <w:pStyle w:val="Paragrafoelenco"/>
              <w:numPr>
                <w:ilvl w:val="0"/>
                <w:numId w:val="19"/>
              </w:num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A1E58">
              <w:rPr>
                <w:rFonts w:ascii="Arial" w:hAnsi="Arial" w:cs="Arial"/>
                <w:b/>
                <w:sz w:val="22"/>
                <w:szCs w:val="22"/>
              </w:rPr>
              <w:t xml:space="preserve">Richiedente </w:t>
            </w:r>
          </w:p>
          <w:p w14:paraId="7A7C3212" w14:textId="77777777" w:rsidR="002A45F5" w:rsidRPr="008A1E58" w:rsidRDefault="008A1E58" w:rsidP="00564129">
            <w:pPr>
              <w:pStyle w:val="Paragrafoelenco"/>
              <w:spacing w:line="260" w:lineRule="exact"/>
              <w:ind w:left="3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D7CE1">
              <w:rPr>
                <w:rFonts w:ascii="Arial" w:hAnsi="Arial" w:cs="Arial"/>
                <w:sz w:val="22"/>
                <w:szCs w:val="22"/>
              </w:rPr>
              <w:t>(dati dell’attività economica)</w:t>
            </w:r>
          </w:p>
        </w:tc>
        <w:tc>
          <w:tcPr>
            <w:tcW w:w="4979" w:type="dxa"/>
            <w:gridSpan w:val="7"/>
            <w:shd w:val="clear" w:color="auto" w:fill="auto"/>
          </w:tcPr>
          <w:p w14:paraId="0999CF38" w14:textId="77777777" w:rsidR="00097367" w:rsidRDefault="00097367" w:rsidP="007300B0">
            <w:pPr>
              <w:spacing w:line="280" w:lineRule="exact"/>
              <w:rPr>
                <w:rFonts w:ascii="Arial" w:hAnsi="Arial" w:cs="Arial"/>
                <w:b/>
                <w:spacing w:val="-2"/>
                <w:sz w:val="22"/>
                <w:szCs w:val="22"/>
              </w:rPr>
            </w:pP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instrText xml:space="preserve"> FORMCHECKBOX </w:instrText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separate"/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="002A45F5">
              <w:rPr>
                <w:rFonts w:ascii="Arial" w:hAnsi="Arial" w:cs="Arial"/>
                <w:b/>
                <w:spacing w:val="-2"/>
                <w:sz w:val="22"/>
                <w:szCs w:val="22"/>
              </w:rPr>
              <w:t>R</w:t>
            </w:r>
            <w:r w:rsidR="002A45F5"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t>ichiesta</w:t>
            </w:r>
            <w:r w:rsidR="002A45F5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per il </w:t>
            </w:r>
            <w:proofErr w:type="gramStart"/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>1°</w:t>
            </w:r>
            <w:proofErr w:type="gramEnd"/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anno</w:t>
            </w:r>
          </w:p>
          <w:p w14:paraId="6CAF5E26" w14:textId="77777777" w:rsidR="007300B0" w:rsidRDefault="00097367" w:rsidP="00097367">
            <w:pPr>
              <w:spacing w:line="280" w:lineRule="exact"/>
              <w:rPr>
                <w:rFonts w:ascii="Arial" w:hAnsi="Arial" w:cs="Arial"/>
                <w:b/>
                <w:spacing w:val="-2"/>
                <w:sz w:val="22"/>
                <w:szCs w:val="22"/>
              </w:rPr>
            </w:pP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instrText xml:space="preserve"> FORMCHECKBOX </w:instrText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separate"/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="002A45F5">
              <w:rPr>
                <w:rFonts w:ascii="Arial" w:hAnsi="Arial" w:cs="Arial"/>
                <w:b/>
                <w:spacing w:val="-2"/>
                <w:sz w:val="22"/>
                <w:szCs w:val="22"/>
              </w:rPr>
              <w:t>Rinnovo della richiesta per il</w:t>
            </w:r>
            <w:r w:rsidR="002A45F5"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proofErr w:type="gramStart"/>
            <w:r w:rsidR="002A45F5"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t>2°</w:t>
            </w:r>
            <w:proofErr w:type="gramEnd"/>
            <w:r w:rsidR="002A45F5"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="002A45F5">
              <w:rPr>
                <w:rFonts w:ascii="Arial" w:hAnsi="Arial" w:cs="Arial"/>
                <w:b/>
                <w:spacing w:val="-2"/>
                <w:sz w:val="22"/>
                <w:szCs w:val="22"/>
              </w:rPr>
              <w:t>anno</w:t>
            </w:r>
          </w:p>
          <w:p w14:paraId="1EBBCA99" w14:textId="77777777" w:rsidR="00097367" w:rsidRPr="002A45F5" w:rsidRDefault="00097367" w:rsidP="00097367">
            <w:pPr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instrText xml:space="preserve"> FORMCHECKBOX </w:instrText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separate"/>
            </w:r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Rinnovo della richiesta per </w:t>
            </w:r>
            <w:proofErr w:type="gramStart"/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>il  3</w:t>
            </w:r>
            <w:proofErr w:type="gramEnd"/>
            <w:r w:rsidRPr="0018127E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° </w:t>
            </w:r>
            <w:r>
              <w:rPr>
                <w:rFonts w:ascii="Arial" w:hAnsi="Arial" w:cs="Arial"/>
                <w:b/>
                <w:spacing w:val="-2"/>
                <w:sz w:val="22"/>
                <w:szCs w:val="22"/>
              </w:rPr>
              <w:t>anno</w:t>
            </w:r>
          </w:p>
        </w:tc>
      </w:tr>
      <w:tr w:rsidR="00615601" w:rsidRPr="00ED09A4" w14:paraId="5A61DF47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0C9604" w14:textId="77777777" w:rsidR="00615601" w:rsidRPr="00ED09A4" w:rsidRDefault="00EB6B64" w:rsidP="00721E99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Nome</w:t>
            </w:r>
            <w:r w:rsidR="00721E99">
              <w:rPr>
                <w:rFonts w:ascii="Arial" w:hAnsi="Arial" w:cs="Arial"/>
                <w:sz w:val="22"/>
                <w:szCs w:val="22"/>
              </w:rPr>
              <w:t xml:space="preserve"> e </w:t>
            </w:r>
            <w:r w:rsidR="005F6400" w:rsidRPr="00ED09A4">
              <w:rPr>
                <w:rFonts w:ascii="Arial" w:hAnsi="Arial" w:cs="Arial"/>
                <w:sz w:val="22"/>
                <w:szCs w:val="22"/>
              </w:rPr>
              <w:t xml:space="preserve">cognome </w:t>
            </w:r>
            <w:r w:rsidR="00721E99">
              <w:rPr>
                <w:rFonts w:ascii="Arial" w:hAnsi="Arial" w:cs="Arial"/>
                <w:sz w:val="22"/>
                <w:szCs w:val="22"/>
              </w:rPr>
              <w:t>/</w:t>
            </w:r>
            <w:r w:rsidR="005F6400" w:rsidRPr="00ED09A4">
              <w:rPr>
                <w:rFonts w:ascii="Arial" w:hAnsi="Arial" w:cs="Arial"/>
                <w:sz w:val="22"/>
                <w:szCs w:val="22"/>
              </w:rPr>
              <w:t xml:space="preserve"> ragione sociale</w:t>
            </w:r>
          </w:p>
        </w:tc>
        <w:tc>
          <w:tcPr>
            <w:tcW w:w="497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3E3EF59" w14:textId="77777777" w:rsidR="00615601" w:rsidRPr="00ED09A4" w:rsidRDefault="007D737F" w:rsidP="00581FD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15601" w:rsidRPr="00ED09A4" w14:paraId="2E0B9A7C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BF9E9A" w14:textId="77777777" w:rsidR="00615601" w:rsidRPr="00ED09A4" w:rsidRDefault="00CA2364" w:rsidP="00581FD5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497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D3464CC" w14:textId="77777777" w:rsidR="00615601" w:rsidRPr="00ED09A4" w:rsidRDefault="00872425" w:rsidP="00581FD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5F6400" w:rsidRPr="00ED09A4" w14:paraId="129A2DF7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325F9E" w14:textId="77777777" w:rsidR="005F6400" w:rsidRPr="00ED09A4" w:rsidRDefault="005F6400" w:rsidP="00581FD5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CAP e località</w:t>
            </w:r>
          </w:p>
        </w:tc>
        <w:tc>
          <w:tcPr>
            <w:tcW w:w="497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8AD856" w14:textId="77777777" w:rsidR="005F6400" w:rsidRPr="00ED09A4" w:rsidRDefault="005F6400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F126B" w:rsidRPr="00ED09A4" w14:paraId="2FA5E9C0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E22496" w14:textId="77777777" w:rsidR="006F126B" w:rsidRPr="00ED09A4" w:rsidRDefault="005F6400" w:rsidP="00581FD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Telefono</w:t>
            </w:r>
          </w:p>
        </w:tc>
        <w:tc>
          <w:tcPr>
            <w:tcW w:w="497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A26FBF" w14:textId="77777777" w:rsidR="006F126B" w:rsidRPr="00ED09A4" w:rsidRDefault="006F126B" w:rsidP="00581FD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F126B" w:rsidRPr="00ED09A4" w14:paraId="6B38F89F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052BCB" w14:textId="77777777" w:rsidR="006F126B" w:rsidRPr="00ED09A4" w:rsidRDefault="005F6400" w:rsidP="005F640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ED09A4">
              <w:rPr>
                <w:rFonts w:ascii="Arial" w:hAnsi="Arial" w:cs="Arial"/>
                <w:sz w:val="22"/>
                <w:szCs w:val="22"/>
              </w:rPr>
              <w:t>Email</w:t>
            </w:r>
            <w:proofErr w:type="gramEnd"/>
          </w:p>
        </w:tc>
        <w:tc>
          <w:tcPr>
            <w:tcW w:w="497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6DB155" w14:textId="77777777" w:rsidR="006F126B" w:rsidRPr="00ED09A4" w:rsidRDefault="00E36521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F126B" w:rsidRPr="00ED09A4" w14:paraId="32A397EA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A6D770" w14:textId="77777777" w:rsidR="006F126B" w:rsidRPr="00ED09A4" w:rsidRDefault="006F126B" w:rsidP="00581FD5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77FEC" w:rsidRPr="00ED09A4" w14:paraId="47F661C2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4907B6A3" w14:textId="77777777" w:rsidR="00C77FEC" w:rsidRPr="00564129" w:rsidRDefault="00C77FEC" w:rsidP="00564129">
            <w:pPr>
              <w:pStyle w:val="Paragrafoelenco"/>
              <w:numPr>
                <w:ilvl w:val="0"/>
                <w:numId w:val="19"/>
              </w:num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64129">
              <w:rPr>
                <w:rFonts w:ascii="Arial" w:hAnsi="Arial" w:cs="Arial"/>
                <w:b/>
                <w:sz w:val="22"/>
                <w:szCs w:val="22"/>
              </w:rPr>
              <w:t xml:space="preserve">Beneficiario dell’incentivo </w:t>
            </w:r>
            <w:r w:rsidR="009D3242" w:rsidRPr="00F66730">
              <w:rPr>
                <w:rFonts w:ascii="Arial" w:hAnsi="Arial" w:cs="Arial"/>
                <w:sz w:val="22"/>
                <w:szCs w:val="22"/>
              </w:rPr>
              <w:t>(</w:t>
            </w:r>
            <w:r w:rsidR="00954736" w:rsidRPr="00F66730">
              <w:rPr>
                <w:rFonts w:ascii="Arial" w:hAnsi="Arial" w:cs="Arial"/>
                <w:sz w:val="22"/>
                <w:szCs w:val="22"/>
              </w:rPr>
              <w:t>r</w:t>
            </w:r>
            <w:r w:rsidRPr="00F66730">
              <w:rPr>
                <w:rFonts w:ascii="Arial" w:hAnsi="Arial" w:cs="Arial"/>
                <w:sz w:val="22"/>
                <w:szCs w:val="22"/>
              </w:rPr>
              <w:t>appresentante</w:t>
            </w:r>
            <w:r w:rsidR="00954736" w:rsidRPr="00F66730">
              <w:rPr>
                <w:rFonts w:ascii="Arial" w:hAnsi="Arial" w:cs="Arial"/>
                <w:sz w:val="22"/>
                <w:szCs w:val="22"/>
              </w:rPr>
              <w:t xml:space="preserve"> del richiedente</w:t>
            </w:r>
            <w:r w:rsidR="009D3242" w:rsidRPr="00F66730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C77FEC" w:rsidRPr="00ED09A4" w14:paraId="1E5C5BF4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52112173" w14:textId="77777777" w:rsidR="00F9117D" w:rsidRPr="00956F49" w:rsidRDefault="001D4519" w:rsidP="00F53878">
            <w:pPr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D09A4">
              <w:rPr>
                <w:rFonts w:ascii="Arial" w:hAnsi="Arial" w:cs="Arial"/>
                <w:sz w:val="16"/>
                <w:szCs w:val="16"/>
              </w:rPr>
              <w:t xml:space="preserve">Nel caso in cui </w:t>
            </w:r>
            <w:r w:rsidR="00954736" w:rsidRPr="00ED09A4">
              <w:rPr>
                <w:rFonts w:ascii="Arial" w:hAnsi="Arial" w:cs="Arial"/>
                <w:sz w:val="16"/>
                <w:szCs w:val="16"/>
              </w:rPr>
              <w:t xml:space="preserve">un’attività economica si componga di </w:t>
            </w:r>
            <w:r w:rsidR="00F53878">
              <w:rPr>
                <w:rFonts w:ascii="Arial" w:hAnsi="Arial" w:cs="Arial"/>
                <w:sz w:val="16"/>
                <w:szCs w:val="16"/>
              </w:rPr>
              <w:t>più</w:t>
            </w:r>
            <w:r w:rsidR="00954736" w:rsidRPr="00ED09A4">
              <w:rPr>
                <w:rFonts w:ascii="Arial" w:hAnsi="Arial" w:cs="Arial"/>
                <w:sz w:val="16"/>
                <w:szCs w:val="16"/>
              </w:rPr>
              <w:t xml:space="preserve"> persone fisiche e/o giuridiche, </w:t>
            </w:r>
            <w:r w:rsidRPr="00ED09A4">
              <w:rPr>
                <w:rFonts w:ascii="Arial" w:hAnsi="Arial" w:cs="Arial"/>
                <w:sz w:val="16"/>
                <w:szCs w:val="16"/>
              </w:rPr>
              <w:t xml:space="preserve">può essere concesso </w:t>
            </w:r>
            <w:r w:rsidR="00954736" w:rsidRPr="00ED09A4">
              <w:rPr>
                <w:rFonts w:ascii="Arial" w:hAnsi="Arial" w:cs="Arial"/>
                <w:sz w:val="16"/>
                <w:szCs w:val="16"/>
              </w:rPr>
              <w:t xml:space="preserve">un solo incentivo. </w:t>
            </w:r>
            <w:r w:rsidR="00F53878">
              <w:rPr>
                <w:rFonts w:ascii="Arial" w:hAnsi="Arial" w:cs="Arial"/>
                <w:sz w:val="16"/>
                <w:szCs w:val="16"/>
              </w:rPr>
              <w:t>L’</w:t>
            </w:r>
            <w:r w:rsidRPr="00ED09A4">
              <w:rPr>
                <w:rFonts w:ascii="Arial" w:hAnsi="Arial" w:cs="Arial"/>
                <w:sz w:val="16"/>
                <w:szCs w:val="16"/>
              </w:rPr>
              <w:t xml:space="preserve">attività deve </w:t>
            </w:r>
            <w:r w:rsidR="008B2ACB">
              <w:rPr>
                <w:rFonts w:ascii="Arial" w:hAnsi="Arial" w:cs="Arial"/>
                <w:sz w:val="16"/>
                <w:szCs w:val="16"/>
              </w:rPr>
              <w:t xml:space="preserve">quindi </w:t>
            </w:r>
            <w:r w:rsidRPr="00ED09A4">
              <w:rPr>
                <w:rFonts w:ascii="Arial" w:hAnsi="Arial" w:cs="Arial"/>
                <w:sz w:val="16"/>
                <w:szCs w:val="16"/>
              </w:rPr>
              <w:t>designare un suo rappresentante</w:t>
            </w:r>
            <w:r w:rsidR="00954736" w:rsidRPr="00ED09A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D09A4">
              <w:rPr>
                <w:rFonts w:ascii="Arial" w:hAnsi="Arial" w:cs="Arial"/>
                <w:sz w:val="16"/>
                <w:szCs w:val="16"/>
              </w:rPr>
              <w:t xml:space="preserve">che </w:t>
            </w:r>
            <w:r w:rsidR="00954736" w:rsidRPr="00ED09A4">
              <w:rPr>
                <w:rFonts w:ascii="Arial" w:hAnsi="Arial" w:cs="Arial"/>
                <w:sz w:val="16"/>
                <w:szCs w:val="16"/>
              </w:rPr>
              <w:t xml:space="preserve">fungerà da </w:t>
            </w:r>
            <w:r w:rsidR="00954736" w:rsidRPr="00956F49">
              <w:rPr>
                <w:rFonts w:ascii="Arial" w:hAnsi="Arial" w:cs="Arial"/>
                <w:sz w:val="16"/>
                <w:szCs w:val="16"/>
                <w:u w:val="single"/>
              </w:rPr>
              <w:t>interl</w:t>
            </w:r>
            <w:r w:rsidRPr="00956F49">
              <w:rPr>
                <w:rFonts w:ascii="Arial" w:hAnsi="Arial" w:cs="Arial"/>
                <w:sz w:val="16"/>
                <w:szCs w:val="16"/>
                <w:u w:val="single"/>
              </w:rPr>
              <w:t>ocutore</w:t>
            </w:r>
            <w:r w:rsidRPr="00ED09A4">
              <w:rPr>
                <w:rFonts w:ascii="Arial" w:hAnsi="Arial" w:cs="Arial"/>
                <w:sz w:val="16"/>
                <w:szCs w:val="16"/>
              </w:rPr>
              <w:t xml:space="preserve"> con la Città</w:t>
            </w:r>
            <w:r w:rsidRPr="00956F49">
              <w:rPr>
                <w:rFonts w:ascii="Arial" w:hAnsi="Arial" w:cs="Arial"/>
                <w:sz w:val="16"/>
                <w:szCs w:val="16"/>
              </w:rPr>
              <w:t xml:space="preserve"> e sarà il beneficiario </w:t>
            </w:r>
            <w:r w:rsidR="00954736" w:rsidRPr="00956F49">
              <w:rPr>
                <w:rFonts w:ascii="Arial" w:hAnsi="Arial" w:cs="Arial"/>
                <w:sz w:val="16"/>
                <w:szCs w:val="16"/>
              </w:rPr>
              <w:t>dell’incentivo.</w:t>
            </w:r>
          </w:p>
          <w:p w14:paraId="763D07AD" w14:textId="77777777" w:rsidR="00F53878" w:rsidRPr="00ED09A4" w:rsidRDefault="00F53878" w:rsidP="00F53878">
            <w:pPr>
              <w:spacing w:line="200" w:lineRule="exac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402F9" w:rsidRPr="00ED09A4" w14:paraId="081BBB50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406CE4" w14:textId="77777777" w:rsidR="00A402F9" w:rsidRPr="00ED09A4" w:rsidRDefault="00A402F9" w:rsidP="003932F0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Nome</w:t>
            </w:r>
            <w:r>
              <w:rPr>
                <w:rFonts w:ascii="Arial" w:hAnsi="Arial" w:cs="Arial"/>
                <w:sz w:val="22"/>
                <w:szCs w:val="22"/>
              </w:rPr>
              <w:t xml:space="preserve"> e </w:t>
            </w:r>
            <w:r w:rsidRPr="00ED09A4">
              <w:rPr>
                <w:rFonts w:ascii="Arial" w:hAnsi="Arial" w:cs="Arial"/>
                <w:sz w:val="22"/>
                <w:szCs w:val="22"/>
              </w:rPr>
              <w:t xml:space="preserve">cognome </w:t>
            </w:r>
            <w:r>
              <w:rPr>
                <w:rFonts w:ascii="Arial" w:hAnsi="Arial" w:cs="Arial"/>
                <w:sz w:val="22"/>
                <w:szCs w:val="22"/>
              </w:rPr>
              <w:t>/</w:t>
            </w:r>
            <w:r w:rsidRPr="00ED09A4">
              <w:rPr>
                <w:rFonts w:ascii="Arial" w:hAnsi="Arial" w:cs="Arial"/>
                <w:sz w:val="22"/>
                <w:szCs w:val="22"/>
              </w:rPr>
              <w:t xml:space="preserve"> ragione sociale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A9E4B15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65B33FD1" w14:textId="77777777" w:rsidR="00A402F9" w:rsidRDefault="00A402F9" w:rsidP="00471DCE">
            <w:pPr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28A410F1" w14:textId="77777777" w:rsidR="00A402F9" w:rsidRDefault="00A402F9" w:rsidP="007872BB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27683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27683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Pr="00327683">
              <w:rPr>
                <w:rFonts w:ascii="Arial" w:hAnsi="Arial" w:cs="Arial"/>
                <w:b/>
                <w:sz w:val="22"/>
                <w:szCs w:val="22"/>
              </w:rPr>
            </w:r>
            <w:r w:rsidRPr="00327683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27683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  <w:p w14:paraId="392AA320" w14:textId="77777777" w:rsidR="00A402F9" w:rsidRPr="00B775DA" w:rsidRDefault="00A402F9" w:rsidP="007872BB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B775DA">
              <w:rPr>
                <w:rFonts w:ascii="Arial" w:hAnsi="Arial" w:cs="Arial"/>
                <w:sz w:val="22"/>
                <w:szCs w:val="22"/>
              </w:rPr>
              <w:t xml:space="preserve">Il beneficiario corrisponde </w:t>
            </w:r>
          </w:p>
          <w:p w14:paraId="33C0D798" w14:textId="77777777" w:rsidR="00A402F9" w:rsidRPr="00ED09A4" w:rsidRDefault="00A402F9" w:rsidP="007872BB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B775DA">
              <w:rPr>
                <w:rFonts w:ascii="Arial" w:hAnsi="Arial" w:cs="Arial"/>
                <w:sz w:val="22"/>
                <w:szCs w:val="22"/>
              </w:rPr>
              <w:t>al richiedente</w:t>
            </w:r>
          </w:p>
        </w:tc>
      </w:tr>
      <w:tr w:rsidR="00A402F9" w:rsidRPr="00ED09A4" w14:paraId="0A5D3592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ED9E6A" w14:textId="77777777" w:rsidR="00A402F9" w:rsidRPr="00ED09A4" w:rsidRDefault="00A402F9" w:rsidP="003932F0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8E324BE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/>
            <w:tcBorders>
              <w:left w:val="nil"/>
              <w:right w:val="nil"/>
            </w:tcBorders>
            <w:shd w:val="clear" w:color="auto" w:fill="auto"/>
          </w:tcPr>
          <w:p w14:paraId="3D057DDE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16BA7668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402F9" w:rsidRPr="00ED09A4" w14:paraId="5395B03C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DCE7F3" w14:textId="77777777" w:rsidR="00A402F9" w:rsidRPr="00ED09A4" w:rsidRDefault="00A402F9" w:rsidP="003932F0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CAP e località</w:t>
            </w:r>
          </w:p>
        </w:tc>
        <w:tc>
          <w:tcPr>
            <w:tcW w:w="2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BB1AD0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/>
            <w:tcBorders>
              <w:left w:val="nil"/>
              <w:right w:val="nil"/>
            </w:tcBorders>
            <w:shd w:val="clear" w:color="auto" w:fill="auto"/>
          </w:tcPr>
          <w:p w14:paraId="3A00669E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3C6D990F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402F9" w:rsidRPr="00ED09A4" w14:paraId="459B7314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96DB32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Telefono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663C822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D019851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213D3EB5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402F9" w:rsidRPr="00ED09A4" w14:paraId="732BE320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9AB17C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ED09A4">
              <w:rPr>
                <w:rFonts w:ascii="Arial" w:hAnsi="Arial" w:cs="Arial"/>
                <w:sz w:val="22"/>
                <w:szCs w:val="22"/>
              </w:rPr>
              <w:t>Email</w:t>
            </w:r>
            <w:proofErr w:type="gramEnd"/>
          </w:p>
        </w:tc>
        <w:tc>
          <w:tcPr>
            <w:tcW w:w="2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497DF7B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16527DB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30B6E2E9" w14:textId="77777777" w:rsidR="00A402F9" w:rsidRPr="00ED09A4" w:rsidRDefault="00A402F9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3638C" w:rsidRPr="00ED09A4" w14:paraId="5FAE9BE4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65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B544B3" w14:textId="77777777" w:rsidR="00F3638C" w:rsidRPr="00ED09A4" w:rsidRDefault="00F3638C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196D74" w14:textId="77777777" w:rsidR="00F3638C" w:rsidRPr="00ED09A4" w:rsidRDefault="00F3638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67" w:type="dxa"/>
            <w:vMerge/>
            <w:tcBorders>
              <w:left w:val="nil"/>
              <w:right w:val="nil"/>
            </w:tcBorders>
            <w:shd w:val="clear" w:color="auto" w:fill="auto"/>
          </w:tcPr>
          <w:p w14:paraId="5888E0AB" w14:textId="77777777" w:rsidR="00F3638C" w:rsidRPr="00ED09A4" w:rsidRDefault="00F3638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right w:val="nil"/>
            </w:tcBorders>
            <w:shd w:val="clear" w:color="auto" w:fill="auto"/>
          </w:tcPr>
          <w:p w14:paraId="161FDEAF" w14:textId="77777777" w:rsidR="00F3638C" w:rsidRPr="00ED09A4" w:rsidRDefault="00F3638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402F9" w:rsidRPr="00ED09A4" w14:paraId="44F07B13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9F5C22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IBAN</w:t>
            </w:r>
          </w:p>
        </w:tc>
        <w:tc>
          <w:tcPr>
            <w:tcW w:w="53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E6A2E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567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5C3AC7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2947DCDB" w14:textId="77777777" w:rsidR="00A402F9" w:rsidRPr="00ED09A4" w:rsidRDefault="00A402F9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23B76" w:rsidRPr="00ED09A4" w14:paraId="35A35F4A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AE669C" w14:textId="77777777" w:rsidR="00123B76" w:rsidRPr="00ED09A4" w:rsidRDefault="00123B76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20677" w:rsidRPr="00ED09A4" w14:paraId="459C3BCD" w14:textId="77777777" w:rsidTr="00B04CCF">
        <w:trPr>
          <w:trHeight w:val="255"/>
        </w:trPr>
        <w:tc>
          <w:tcPr>
            <w:tcW w:w="5211" w:type="dxa"/>
            <w:gridSpan w:val="8"/>
            <w:shd w:val="clear" w:color="auto" w:fill="auto"/>
          </w:tcPr>
          <w:p w14:paraId="578B73F2" w14:textId="77777777" w:rsidR="00A20677" w:rsidRPr="00A20677" w:rsidRDefault="00A20677" w:rsidP="00A20677">
            <w:pPr>
              <w:pStyle w:val="Paragrafoelenco"/>
              <w:numPr>
                <w:ilvl w:val="0"/>
                <w:numId w:val="19"/>
              </w:num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0677">
              <w:rPr>
                <w:rFonts w:ascii="Arial" w:hAnsi="Arial" w:cs="Arial"/>
                <w:b/>
                <w:sz w:val="22"/>
                <w:szCs w:val="22"/>
              </w:rPr>
              <w:t xml:space="preserve">Descrizione dell’attività svolta nel nucleo di </w:t>
            </w:r>
          </w:p>
        </w:tc>
        <w:tc>
          <w:tcPr>
            <w:tcW w:w="3420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1BEBF17E" w14:textId="77777777" w:rsidR="00A20677" w:rsidRPr="00A20677" w:rsidRDefault="00A20677" w:rsidP="00DB7821">
            <w:p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20677" w:rsidRPr="00ED09A4" w14:paraId="4C62BBFE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AEF6D3" w14:textId="77777777" w:rsidR="00A20677" w:rsidRPr="00A20677" w:rsidRDefault="00A20677" w:rsidP="00A20677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    d</w:t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t>al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34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43FBDD6" w14:textId="77777777" w:rsidR="00A20677" w:rsidRPr="00A20677" w:rsidRDefault="00A2067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A20677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B71BFA" w:rsidRPr="00ED09A4" w14:paraId="6FC8A938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D2E5DB" w14:textId="77777777" w:rsidR="00B71BFA" w:rsidRPr="00ED09A4" w:rsidRDefault="00B71BFA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51432" w:rsidRPr="00ED09A4" w14:paraId="0B165319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3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10BF10" w14:textId="77777777" w:rsidR="00F51432" w:rsidRPr="00ED09A4" w:rsidRDefault="00F51432" w:rsidP="00F51432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Orari di apertura: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7E7AA4" w14:textId="77777777" w:rsidR="00F51432" w:rsidRPr="00ED09A4" w:rsidRDefault="00F51432" w:rsidP="001E16AA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lunedì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33B767" w14:textId="77777777" w:rsidR="00F51432" w:rsidRPr="00ED09A4" w:rsidRDefault="00F51432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0FB905" w14:textId="77777777" w:rsidR="00F51432" w:rsidRPr="00ED09A4" w:rsidRDefault="0079264E" w:rsidP="0079264E">
            <w:pPr>
              <w:tabs>
                <w:tab w:val="left" w:pos="1980"/>
                <w:tab w:val="left" w:pos="4500"/>
              </w:tabs>
              <w:spacing w:line="280" w:lineRule="exact"/>
              <w:ind w:left="459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venerdì</w:t>
            </w:r>
          </w:p>
        </w:tc>
        <w:tc>
          <w:tcPr>
            <w:tcW w:w="17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D39BD0C" w14:textId="77777777" w:rsidR="00F51432" w:rsidRPr="00ED09A4" w:rsidRDefault="00F51432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79264E" w:rsidRPr="00ED09A4" w14:paraId="1CA2F65B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3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EA279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BE53A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martedì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205EA37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F71B78" w14:textId="77777777" w:rsidR="0079264E" w:rsidRPr="00ED09A4" w:rsidRDefault="0079264E" w:rsidP="003932F0">
            <w:pPr>
              <w:tabs>
                <w:tab w:val="left" w:pos="1980"/>
                <w:tab w:val="left" w:pos="4500"/>
              </w:tabs>
              <w:spacing w:line="280" w:lineRule="exact"/>
              <w:ind w:left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sabato</w:t>
            </w:r>
          </w:p>
        </w:tc>
        <w:tc>
          <w:tcPr>
            <w:tcW w:w="171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DE59C1D" w14:textId="77777777" w:rsidR="0079264E" w:rsidRPr="00ED09A4" w:rsidRDefault="0079264E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79264E" w:rsidRPr="00ED09A4" w14:paraId="769F33F3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3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D1B13D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894322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mercoledì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9E13E3F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1E015A" w14:textId="77777777" w:rsidR="0079264E" w:rsidRPr="00ED09A4" w:rsidRDefault="0079264E" w:rsidP="003932F0">
            <w:pPr>
              <w:tabs>
                <w:tab w:val="left" w:pos="1980"/>
                <w:tab w:val="left" w:pos="4500"/>
              </w:tabs>
              <w:spacing w:line="280" w:lineRule="exact"/>
              <w:ind w:left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domenica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26CD50" w14:textId="77777777" w:rsidR="0079264E" w:rsidRPr="00ED09A4" w:rsidRDefault="0079264E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79264E" w:rsidRPr="00ED09A4" w14:paraId="7AB84381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23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98F2D4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A88B1B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giovedì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EED4759" w14:textId="77777777" w:rsidR="0079264E" w:rsidRPr="00ED09A4" w:rsidRDefault="0079264E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D7188A" w14:textId="77777777" w:rsidR="0079264E" w:rsidRPr="0079264E" w:rsidRDefault="0079264E" w:rsidP="0079264E">
            <w:pPr>
              <w:tabs>
                <w:tab w:val="left" w:pos="1980"/>
                <w:tab w:val="left" w:pos="4500"/>
              </w:tabs>
              <w:spacing w:line="280" w:lineRule="exact"/>
              <w:ind w:left="459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9D56609" w14:textId="77777777" w:rsidR="0079264E" w:rsidRPr="00ED09A4" w:rsidRDefault="0079264E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1CA3" w:rsidRPr="00ED09A4" w14:paraId="21429483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029CB5" w14:textId="77777777" w:rsidR="00861CA3" w:rsidRPr="00ED09A4" w:rsidRDefault="00861CA3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542AB" w:rsidRPr="00ED09A4" w14:paraId="3A29C957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34"/>
        </w:trPr>
        <w:tc>
          <w:tcPr>
            <w:tcW w:w="152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2482761" w14:textId="77777777" w:rsidR="009542AB" w:rsidRPr="00ED09A4" w:rsidRDefault="009542AB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Dipendenti</w:t>
            </w:r>
          </w:p>
        </w:tc>
        <w:tc>
          <w:tcPr>
            <w:tcW w:w="710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B7A25" w14:textId="77777777" w:rsidR="009542AB" w:rsidRPr="00ED09A4" w:rsidRDefault="009542AB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850350" w:rsidRPr="00ED09A4" w14:paraId="43E74C0E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1DD7A8" w14:textId="77777777" w:rsidR="00850350" w:rsidRPr="00ED09A4" w:rsidRDefault="00850350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E6D37" w:rsidRPr="00ED09A4" w14:paraId="385552E5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34"/>
        </w:trPr>
        <w:tc>
          <w:tcPr>
            <w:tcW w:w="152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B5D9107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Scopo</w:t>
            </w:r>
          </w:p>
        </w:tc>
        <w:tc>
          <w:tcPr>
            <w:tcW w:w="710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16825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850350" w:rsidRPr="00ED09A4" w14:paraId="61F1C763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59F3FB" w14:textId="77777777" w:rsidR="00850350" w:rsidRPr="00ED09A4" w:rsidRDefault="00850350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E6D37" w:rsidRPr="00ED09A4" w14:paraId="19BAD3BD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34"/>
        </w:trPr>
        <w:tc>
          <w:tcPr>
            <w:tcW w:w="152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37B0DB0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Progetti/</w:t>
            </w:r>
          </w:p>
          <w:p w14:paraId="72C8E1EA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prodotti/</w:t>
            </w:r>
          </w:p>
          <w:p w14:paraId="1F8FCB11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servizi</w:t>
            </w:r>
          </w:p>
        </w:tc>
        <w:tc>
          <w:tcPr>
            <w:tcW w:w="710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6E04CB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850350" w:rsidRPr="00ED09A4" w14:paraId="1F5C5D7E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59B408" w14:textId="77777777" w:rsidR="00850350" w:rsidRPr="00ED09A4" w:rsidRDefault="00850350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E6D37" w:rsidRPr="00ED09A4" w14:paraId="3CE12338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34"/>
        </w:trPr>
        <w:tc>
          <w:tcPr>
            <w:tcW w:w="152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57B624C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Esperienza</w:t>
            </w:r>
          </w:p>
        </w:tc>
        <w:tc>
          <w:tcPr>
            <w:tcW w:w="710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6C7F0" w14:textId="77777777" w:rsidR="005E6D37" w:rsidRPr="00ED09A4" w:rsidRDefault="005E6D37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51D86" w:rsidRPr="00ED09A4" w14:paraId="3AE56EE0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10FDCD" w14:textId="77777777" w:rsidR="00351D86" w:rsidRPr="00ED09A4" w:rsidRDefault="00351D86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51D86" w:rsidRPr="00ED09A4" w14:paraId="0F13C4D7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0EDB5335" w14:textId="77777777" w:rsidR="00196EC9" w:rsidRPr="00173A66" w:rsidRDefault="00351D86" w:rsidP="00564129">
            <w:pPr>
              <w:pStyle w:val="Paragrafoelenco"/>
              <w:numPr>
                <w:ilvl w:val="0"/>
                <w:numId w:val="19"/>
              </w:numPr>
              <w:spacing w:line="260" w:lineRule="exact"/>
              <w:ind w:left="426" w:hanging="426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73A66">
              <w:rPr>
                <w:rFonts w:ascii="Arial" w:hAnsi="Arial" w:cs="Arial"/>
                <w:b/>
                <w:sz w:val="22"/>
                <w:szCs w:val="22"/>
              </w:rPr>
              <w:t xml:space="preserve">Importi pagati alla Città di Mendrisio nel corso del corrente anno </w:t>
            </w:r>
            <w:r w:rsidRPr="00E634CB">
              <w:rPr>
                <w:rFonts w:ascii="Arial" w:hAnsi="Arial" w:cs="Arial"/>
                <w:sz w:val="22"/>
                <w:szCs w:val="22"/>
              </w:rPr>
              <w:t>per i seguenti servizi e tasse comunali</w:t>
            </w:r>
          </w:p>
        </w:tc>
      </w:tr>
      <w:tr w:rsidR="0001521C" w:rsidRPr="00ED09A4" w14:paraId="186E7B9A" w14:textId="77777777" w:rsidTr="00B04CCF">
        <w:trPr>
          <w:trHeight w:val="255"/>
        </w:trPr>
        <w:tc>
          <w:tcPr>
            <w:tcW w:w="5211" w:type="dxa"/>
            <w:gridSpan w:val="8"/>
            <w:shd w:val="clear" w:color="auto" w:fill="auto"/>
          </w:tcPr>
          <w:p w14:paraId="04732282" w14:textId="77777777" w:rsidR="0001521C" w:rsidRPr="0001521C" w:rsidRDefault="0001521C" w:rsidP="0001521C">
            <w:pPr>
              <w:spacing w:line="280" w:lineRule="exact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20" w:type="dxa"/>
            <w:gridSpan w:val="5"/>
            <w:shd w:val="clear" w:color="auto" w:fill="auto"/>
          </w:tcPr>
          <w:p w14:paraId="4FFF83C2" w14:textId="77777777" w:rsidR="0001521C" w:rsidRPr="0001521C" w:rsidRDefault="0001521C" w:rsidP="0001521C">
            <w:pPr>
              <w:spacing w:line="280" w:lineRule="exact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1521C">
              <w:rPr>
                <w:rFonts w:ascii="Arial" w:hAnsi="Arial" w:cs="Arial"/>
                <w:sz w:val="16"/>
                <w:szCs w:val="16"/>
              </w:rPr>
              <w:t>importi come da giustificativi allegati</w:t>
            </w:r>
          </w:p>
        </w:tc>
      </w:tr>
      <w:tr w:rsidR="00745481" w:rsidRPr="00ED09A4" w14:paraId="550417A1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88796B" w14:textId="77777777" w:rsidR="00745481" w:rsidRPr="00ED09A4" w:rsidRDefault="00745481" w:rsidP="003C4265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Acquisto di energia e acqua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A6D9BC" w14:textId="77777777" w:rsidR="00745481" w:rsidRPr="00ED09A4" w:rsidRDefault="00745481" w:rsidP="00F60982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FBCF4C" w14:textId="77777777" w:rsidR="00745481" w:rsidRPr="00ED09A4" w:rsidRDefault="00745481" w:rsidP="00F60982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4C73D3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45481" w:rsidRPr="00ED09A4" w14:paraId="620C3A6D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0B5B40" w14:textId="77777777" w:rsidR="00745481" w:rsidRPr="00ED09A4" w:rsidRDefault="00745481" w:rsidP="00351D86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Rifiuti (tassa </w:t>
            </w:r>
            <w:r w:rsidR="008B5B8F" w:rsidRPr="00ED09A4">
              <w:rPr>
                <w:rFonts w:ascii="Arial" w:hAnsi="Arial" w:cs="Arial"/>
                <w:sz w:val="22"/>
                <w:szCs w:val="22"/>
              </w:rPr>
              <w:t xml:space="preserve">di </w:t>
            </w:r>
            <w:r w:rsidRPr="00ED09A4">
              <w:rPr>
                <w:rFonts w:ascii="Arial" w:hAnsi="Arial" w:cs="Arial"/>
                <w:sz w:val="22"/>
                <w:szCs w:val="22"/>
              </w:rPr>
              <w:t>base e sacchi ufficiali)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B85EF8" w14:textId="77777777" w:rsidR="00745481" w:rsidRPr="00ED09A4" w:rsidRDefault="00745481" w:rsidP="000E1413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203D31" w14:textId="77777777" w:rsidR="00745481" w:rsidRPr="00ED09A4" w:rsidRDefault="00745481" w:rsidP="000E1413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D84642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45481" w:rsidRPr="00ED09A4" w14:paraId="1F02A6FD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2A4988" w14:textId="77777777" w:rsidR="00745481" w:rsidRPr="00ED09A4" w:rsidRDefault="00745481" w:rsidP="001E16AA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Tasse di cancelleria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53A965" w14:textId="77777777" w:rsidR="00745481" w:rsidRPr="00ED09A4" w:rsidRDefault="00745481" w:rsidP="000E1413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B964A02" w14:textId="77777777" w:rsidR="00745481" w:rsidRPr="00ED09A4" w:rsidRDefault="00745481" w:rsidP="000E1413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FA1D8B0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45481" w:rsidRPr="00ED09A4" w14:paraId="30250BB5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CD0396" w14:textId="77777777" w:rsidR="00745481" w:rsidRPr="00ED09A4" w:rsidRDefault="00745481" w:rsidP="00F60982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>Locazione di parcheggi e di sale riunioni comunali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0F7CDE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360F4B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0F55E08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45481" w:rsidRPr="00ED09A4" w14:paraId="65C40992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3EFE71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Tassa </w:t>
            </w:r>
            <w:r w:rsidR="008B5B8F" w:rsidRPr="00ED09A4">
              <w:rPr>
                <w:rFonts w:ascii="Arial" w:hAnsi="Arial" w:cs="Arial"/>
                <w:sz w:val="22"/>
                <w:szCs w:val="22"/>
              </w:rPr>
              <w:t xml:space="preserve">di </w:t>
            </w:r>
            <w:r w:rsidRPr="00ED09A4">
              <w:rPr>
                <w:rFonts w:ascii="Arial" w:hAnsi="Arial" w:cs="Arial"/>
                <w:sz w:val="22"/>
                <w:szCs w:val="22"/>
              </w:rPr>
              <w:t xml:space="preserve">occupazione </w:t>
            </w:r>
            <w:r w:rsidR="00336CA3" w:rsidRPr="00ED09A4">
              <w:rPr>
                <w:rFonts w:ascii="Arial" w:hAnsi="Arial" w:cs="Arial"/>
                <w:sz w:val="22"/>
                <w:szCs w:val="22"/>
              </w:rPr>
              <w:t>del</w:t>
            </w:r>
            <w:r w:rsidR="008B5B8F" w:rsidRPr="00ED09A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D09A4">
              <w:rPr>
                <w:rFonts w:ascii="Arial" w:hAnsi="Arial" w:cs="Arial"/>
                <w:sz w:val="22"/>
                <w:szCs w:val="22"/>
              </w:rPr>
              <w:t>suolo pubblico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B3E6CE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AA37B0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8274663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745481" w:rsidRPr="00ED09A4" w14:paraId="54B28ED9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E17B71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Rette di asilo nido o </w:t>
            </w:r>
            <w:r w:rsidR="008B5B8F" w:rsidRPr="00ED09A4">
              <w:rPr>
                <w:rFonts w:ascii="Arial" w:hAnsi="Arial" w:cs="Arial"/>
                <w:sz w:val="22"/>
                <w:szCs w:val="22"/>
              </w:rPr>
              <w:t xml:space="preserve">di </w:t>
            </w:r>
            <w:r w:rsidRPr="00ED09A4">
              <w:rPr>
                <w:rFonts w:ascii="Arial" w:hAnsi="Arial" w:cs="Arial"/>
                <w:sz w:val="22"/>
                <w:szCs w:val="22"/>
              </w:rPr>
              <w:t>mensa scolastica comunali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497078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16CA44E" w14:textId="77777777" w:rsidR="00745481" w:rsidRPr="00ED09A4" w:rsidRDefault="00745481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FE80FCB" w14:textId="77777777" w:rsidR="00745481" w:rsidRPr="003D7CDB" w:rsidRDefault="00745481" w:rsidP="0074548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="003D7CDB"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E634CB" w:rsidRPr="00ED09A4" w14:paraId="0BD64CDC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1F0C32" w14:textId="77777777" w:rsidR="00E634CB" w:rsidRPr="00E634CB" w:rsidRDefault="00E634CB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34C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634CB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E634CB">
              <w:rPr>
                <w:rFonts w:ascii="Arial" w:hAnsi="Arial" w:cs="Arial"/>
                <w:sz w:val="22"/>
                <w:szCs w:val="22"/>
              </w:rPr>
            </w:r>
            <w:r w:rsidRPr="00E634CB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634C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E634C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E634C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E634C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E634C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E634C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3D38B" w14:textId="77777777" w:rsidR="00E634CB" w:rsidRPr="00ED09A4" w:rsidRDefault="00E634CB" w:rsidP="00DB7821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D09A4">
              <w:rPr>
                <w:rFonts w:ascii="Arial" w:hAnsi="Arial" w:cs="Arial"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778597" w14:textId="77777777" w:rsidR="00E634CB" w:rsidRPr="00ED09A4" w:rsidRDefault="00E634CB" w:rsidP="00DB7821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04CC2B4" w14:textId="77777777" w:rsidR="00E634CB" w:rsidRPr="003D7CDB" w:rsidRDefault="00E634CB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3D7CD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3D7CD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3C4265" w:rsidRPr="00ED09A4" w14:paraId="76C0ADBE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4F42C1" w14:textId="77777777" w:rsidR="003C4265" w:rsidRPr="00ED09A4" w:rsidRDefault="003C4265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7624C" w:rsidRPr="00ED09A4" w14:paraId="10D7A7D6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52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D644BD" w14:textId="77777777" w:rsidR="0087624C" w:rsidRPr="00ED09A4" w:rsidRDefault="0087624C" w:rsidP="003D7CDB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t>Totale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17E419" w14:textId="77777777" w:rsidR="0087624C" w:rsidRPr="00ED09A4" w:rsidRDefault="0087624C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t xml:space="preserve">CHF 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</w:tcPr>
          <w:p w14:paraId="429659F7" w14:textId="77777777" w:rsidR="0087624C" w:rsidRPr="00ED09A4" w:rsidRDefault="0087624C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152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</w:tcPr>
          <w:p w14:paraId="1D062C21" w14:textId="77777777" w:rsidR="0087624C" w:rsidRPr="00ED09A4" w:rsidRDefault="0087624C" w:rsidP="001E16AA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8F6407" w:rsidRPr="00ED09A4" w14:paraId="29815704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3C4E78E9" w14:textId="77777777" w:rsidR="008F6407" w:rsidRPr="00CF1885" w:rsidRDefault="003D7CDB" w:rsidP="00564129">
            <w:pPr>
              <w:pStyle w:val="Paragrafoelenco"/>
              <w:numPr>
                <w:ilvl w:val="0"/>
                <w:numId w:val="19"/>
              </w:numPr>
              <w:spacing w:line="26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F1885">
              <w:rPr>
                <w:rFonts w:ascii="Arial" w:hAnsi="Arial" w:cs="Arial"/>
                <w:b/>
                <w:sz w:val="22"/>
                <w:szCs w:val="22"/>
              </w:rPr>
              <w:t>Attenzione</w:t>
            </w:r>
          </w:p>
        </w:tc>
      </w:tr>
      <w:tr w:rsidR="008F6407" w:rsidRPr="00ED09A4" w14:paraId="181B0515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0DF5FFB9" w14:textId="77777777" w:rsidR="0010009F" w:rsidRPr="0010009F" w:rsidRDefault="0010009F" w:rsidP="0010009F">
            <w:pPr>
              <w:pStyle w:val="Paragrafoelenco"/>
              <w:numPr>
                <w:ilvl w:val="0"/>
                <w:numId w:val="22"/>
              </w:numPr>
              <w:spacing w:line="200" w:lineRule="exact"/>
              <w:ind w:left="172" w:hanging="179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0009F">
              <w:rPr>
                <w:rFonts w:ascii="Arial" w:hAnsi="Arial" w:cs="Arial"/>
                <w:sz w:val="16"/>
                <w:szCs w:val="16"/>
              </w:rPr>
              <w:t>Il Consiglio comunale stabilisce annualmente il credito globale disponibile per l’incentivo di insediamento. Esaurito il credito, le richieste sono respinte.</w:t>
            </w:r>
          </w:p>
          <w:p w14:paraId="61F3FC28" w14:textId="77777777" w:rsidR="004F0F37" w:rsidRPr="00224BCA" w:rsidRDefault="00686C08" w:rsidP="00224BCA">
            <w:pPr>
              <w:pStyle w:val="Paragrafoelenco"/>
              <w:numPr>
                <w:ilvl w:val="0"/>
                <w:numId w:val="11"/>
              </w:numPr>
              <w:tabs>
                <w:tab w:val="clear" w:pos="360"/>
                <w:tab w:val="num" w:pos="142"/>
              </w:tabs>
              <w:spacing w:line="200" w:lineRule="exact"/>
              <w:ind w:left="357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 richieste s</w:t>
            </w:r>
            <w:r w:rsidR="00BF2480">
              <w:rPr>
                <w:rFonts w:ascii="Arial" w:hAnsi="Arial" w:cs="Arial"/>
                <w:sz w:val="16"/>
                <w:szCs w:val="16"/>
              </w:rPr>
              <w:t>ono</w:t>
            </w:r>
            <w:r>
              <w:rPr>
                <w:rFonts w:ascii="Arial" w:hAnsi="Arial" w:cs="Arial"/>
                <w:sz w:val="16"/>
                <w:szCs w:val="16"/>
              </w:rPr>
              <w:t xml:space="preserve"> trattate se</w:t>
            </w:r>
            <w:r w:rsidR="003D7CDB" w:rsidRPr="00224BCA">
              <w:rPr>
                <w:rFonts w:ascii="Arial" w:hAnsi="Arial" w:cs="Arial"/>
                <w:sz w:val="16"/>
                <w:szCs w:val="16"/>
              </w:rPr>
              <w:t>condo l’ordine di arrivo.</w:t>
            </w:r>
          </w:p>
          <w:p w14:paraId="681D8436" w14:textId="5DE5DA6D" w:rsidR="004F0F37" w:rsidRPr="00224BCA" w:rsidRDefault="004F0F37" w:rsidP="0010009F">
            <w:pPr>
              <w:pStyle w:val="Paragrafoelenco"/>
              <w:numPr>
                <w:ilvl w:val="0"/>
                <w:numId w:val="11"/>
              </w:numPr>
              <w:tabs>
                <w:tab w:val="clear" w:pos="360"/>
                <w:tab w:val="num" w:pos="142"/>
              </w:tabs>
              <w:spacing w:line="200" w:lineRule="exact"/>
              <w:ind w:left="172" w:hanging="172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224BCA">
              <w:rPr>
                <w:rFonts w:ascii="Arial" w:hAnsi="Arial" w:cs="Arial"/>
                <w:sz w:val="16"/>
                <w:szCs w:val="16"/>
              </w:rPr>
              <w:t>La presente richiesta non dà dirit</w:t>
            </w:r>
            <w:r w:rsidR="00BF2480">
              <w:rPr>
                <w:rFonts w:ascii="Arial" w:hAnsi="Arial" w:cs="Arial"/>
                <w:sz w:val="16"/>
                <w:szCs w:val="16"/>
              </w:rPr>
              <w:t xml:space="preserve">to all’incentivo; una </w:t>
            </w:r>
            <w:r w:rsidR="0010009F">
              <w:rPr>
                <w:rFonts w:ascii="Arial" w:hAnsi="Arial" w:cs="Arial"/>
                <w:sz w:val="16"/>
                <w:szCs w:val="16"/>
              </w:rPr>
              <w:t>risposta</w:t>
            </w:r>
            <w:r w:rsidR="00BF2480">
              <w:rPr>
                <w:rFonts w:ascii="Arial" w:hAnsi="Arial" w:cs="Arial"/>
                <w:sz w:val="16"/>
                <w:szCs w:val="16"/>
              </w:rPr>
              <w:t xml:space="preserve"> è</w:t>
            </w:r>
            <w:r w:rsidRPr="00224BCA">
              <w:rPr>
                <w:rFonts w:ascii="Arial" w:hAnsi="Arial" w:cs="Arial"/>
                <w:sz w:val="16"/>
                <w:szCs w:val="16"/>
              </w:rPr>
              <w:t xml:space="preserve"> data dopo </w:t>
            </w:r>
            <w:r w:rsidR="00BF2480">
              <w:rPr>
                <w:rFonts w:ascii="Arial" w:hAnsi="Arial" w:cs="Arial"/>
                <w:sz w:val="16"/>
                <w:szCs w:val="16"/>
              </w:rPr>
              <w:t>l’</w:t>
            </w:r>
            <w:r w:rsidRPr="00224BCA">
              <w:rPr>
                <w:rFonts w:ascii="Arial" w:hAnsi="Arial" w:cs="Arial"/>
                <w:sz w:val="16"/>
                <w:szCs w:val="16"/>
              </w:rPr>
              <w:t>esame della domanda</w:t>
            </w:r>
            <w:r w:rsidR="0010009F">
              <w:rPr>
                <w:rFonts w:ascii="Arial" w:hAnsi="Arial" w:cs="Arial"/>
                <w:sz w:val="16"/>
                <w:szCs w:val="16"/>
              </w:rPr>
              <w:t xml:space="preserve"> e a condizione che il credito non sia già esaurito</w:t>
            </w:r>
            <w:r w:rsidRPr="00224BCA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D288FA1" w14:textId="77777777" w:rsidR="004F0F37" w:rsidRPr="00224BCA" w:rsidRDefault="00224BCA" w:rsidP="00224BCA">
            <w:pPr>
              <w:pStyle w:val="Paragrafoelenco"/>
              <w:numPr>
                <w:ilvl w:val="0"/>
                <w:numId w:val="11"/>
              </w:numPr>
              <w:tabs>
                <w:tab w:val="clear" w:pos="360"/>
                <w:tab w:val="num" w:pos="142"/>
              </w:tabs>
              <w:spacing w:line="200" w:lineRule="exact"/>
              <w:ind w:left="357" w:hanging="357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A117F">
              <w:rPr>
                <w:rFonts w:ascii="Arial" w:hAnsi="Arial" w:cs="Arial"/>
                <w:sz w:val="16"/>
                <w:szCs w:val="16"/>
              </w:rPr>
              <w:t>In caso di contestazioni</w:t>
            </w:r>
            <w:r w:rsidR="004F0F37" w:rsidRPr="004A117F">
              <w:rPr>
                <w:rFonts w:ascii="Arial" w:hAnsi="Arial" w:cs="Arial"/>
                <w:sz w:val="16"/>
                <w:szCs w:val="16"/>
              </w:rPr>
              <w:t xml:space="preserve"> fa stato il «Regolamento per la promozione economica dei nuclei» del </w:t>
            </w:r>
            <w:r w:rsidRPr="004A117F">
              <w:rPr>
                <w:rFonts w:ascii="Arial" w:hAnsi="Arial" w:cs="Arial"/>
                <w:sz w:val="16"/>
                <w:szCs w:val="16"/>
              </w:rPr>
              <w:t xml:space="preserve">1° gennaio </w:t>
            </w:r>
            <w:r w:rsidR="004F0F37" w:rsidRPr="004A117F">
              <w:rPr>
                <w:rFonts w:ascii="Arial" w:hAnsi="Arial" w:cs="Arial"/>
                <w:sz w:val="16"/>
                <w:szCs w:val="16"/>
              </w:rPr>
              <w:t>2018.</w:t>
            </w:r>
          </w:p>
        </w:tc>
      </w:tr>
      <w:tr w:rsidR="00385A47" w:rsidRPr="00ED09A4" w14:paraId="670D072A" w14:textId="77777777" w:rsidTr="00B04CCF">
        <w:trPr>
          <w:trHeight w:val="255"/>
        </w:trPr>
        <w:tc>
          <w:tcPr>
            <w:tcW w:w="8631" w:type="dxa"/>
            <w:gridSpan w:val="13"/>
            <w:shd w:val="clear" w:color="auto" w:fill="auto"/>
          </w:tcPr>
          <w:p w14:paraId="5F9EB831" w14:textId="77777777" w:rsidR="00385A47" w:rsidRPr="00385A47" w:rsidRDefault="00385A47" w:rsidP="00385A47">
            <w:pPr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85A47" w:rsidRPr="00ED09A4" w14:paraId="3E4C351D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1134"/>
        </w:trPr>
        <w:tc>
          <w:tcPr>
            <w:tcW w:w="152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9D8CE84" w14:textId="77777777" w:rsidR="00385A47" w:rsidRPr="00ED09A4" w:rsidRDefault="00385A47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Osservazioni</w:t>
            </w:r>
          </w:p>
        </w:tc>
        <w:tc>
          <w:tcPr>
            <w:tcW w:w="710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78C40" w14:textId="77777777" w:rsidR="00385A47" w:rsidRPr="00ED09A4" w:rsidRDefault="00385A47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ED09A4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85A47" w:rsidRPr="00ED09A4" w14:paraId="33CBB1EC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3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9E666A" w14:textId="77777777" w:rsidR="00ED6991" w:rsidRPr="00ED09A4" w:rsidRDefault="00ED6991" w:rsidP="003932F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77FEC" w:rsidRPr="00220332" w14:paraId="68E471E6" w14:textId="77777777" w:rsidTr="00B04CC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75742A" w14:textId="77777777" w:rsidR="00C77FEC" w:rsidRPr="00220332" w:rsidRDefault="00C77FE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0332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25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F64966" w14:textId="77777777" w:rsidR="00C77FEC" w:rsidRPr="00220332" w:rsidRDefault="00C77FE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0332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20332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220332">
              <w:rPr>
                <w:rFonts w:ascii="Arial" w:hAnsi="Arial" w:cs="Arial"/>
                <w:b/>
                <w:sz w:val="22"/>
                <w:szCs w:val="22"/>
              </w:rPr>
            </w:r>
            <w:r w:rsidRPr="00220332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22033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2033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2033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2033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20332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22033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22033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6A953C" w14:textId="77777777" w:rsidR="00C77FEC" w:rsidRPr="00220332" w:rsidRDefault="00C77FEC" w:rsidP="001E16AA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220332">
              <w:rPr>
                <w:rFonts w:ascii="Arial" w:hAnsi="Arial" w:cs="Arial"/>
                <w:sz w:val="22"/>
                <w:szCs w:val="22"/>
              </w:rPr>
              <w:t xml:space="preserve">Firma </w:t>
            </w:r>
          </w:p>
        </w:tc>
        <w:tc>
          <w:tcPr>
            <w:tcW w:w="360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EC0E11" w14:textId="77777777" w:rsidR="00C77FEC" w:rsidRPr="00220332" w:rsidRDefault="00C77FEC" w:rsidP="001E16AA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EF26896" w14:textId="77777777" w:rsidR="000D49B7" w:rsidRDefault="000D49B7" w:rsidP="00BE1F15">
      <w:pPr>
        <w:spacing w:line="280" w:lineRule="exact"/>
        <w:jc w:val="both"/>
        <w:rPr>
          <w:rFonts w:ascii="Arial" w:hAnsi="Arial" w:cs="Arial"/>
          <w:sz w:val="22"/>
          <w:szCs w:val="22"/>
          <w:u w:val="single"/>
        </w:rPr>
      </w:pPr>
    </w:p>
    <w:p w14:paraId="52539AAE" w14:textId="77777777" w:rsidR="002B1E93" w:rsidRDefault="002B1E93" w:rsidP="00BE1F15">
      <w:pPr>
        <w:spacing w:line="280" w:lineRule="exact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2835"/>
        <w:gridCol w:w="850"/>
        <w:gridCol w:w="1985"/>
        <w:gridCol w:w="283"/>
        <w:gridCol w:w="709"/>
        <w:gridCol w:w="1205"/>
        <w:gridCol w:w="71"/>
        <w:gridCol w:w="301"/>
      </w:tblGrid>
      <w:tr w:rsidR="00C44F4D" w:rsidRPr="00FC55AF" w14:paraId="0D947C4F" w14:textId="77777777" w:rsidTr="00DB7821">
        <w:trPr>
          <w:trHeight w:val="425"/>
        </w:trPr>
        <w:tc>
          <w:tcPr>
            <w:tcW w:w="8631" w:type="dxa"/>
            <w:gridSpan w:val="9"/>
            <w:shd w:val="clear" w:color="auto" w:fill="auto"/>
            <w:vAlign w:val="bottom"/>
          </w:tcPr>
          <w:p w14:paraId="54A308C6" w14:textId="77777777" w:rsidR="00C44F4D" w:rsidRPr="003107FB" w:rsidRDefault="00C44F4D" w:rsidP="00300C6E">
            <w:pPr>
              <w:tabs>
                <w:tab w:val="left" w:pos="1980"/>
                <w:tab w:val="left" w:pos="4500"/>
              </w:tabs>
              <w:spacing w:line="280" w:lineRule="exact"/>
              <w:ind w:left="28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107FB">
              <w:rPr>
                <w:rFonts w:ascii="Arial" w:hAnsi="Arial" w:cs="Arial"/>
                <w:b/>
                <w:sz w:val="22"/>
                <w:szCs w:val="22"/>
              </w:rPr>
              <w:lastRenderedPageBreak/>
              <w:t>Preavviso dell’Ufficio sviluppo economico</w:t>
            </w:r>
          </w:p>
        </w:tc>
      </w:tr>
      <w:tr w:rsidR="00C44F4D" w:rsidRPr="00FC55AF" w14:paraId="165E04BA" w14:textId="77777777" w:rsidTr="00DB7821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14719727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shd w:val="clear" w:color="auto" w:fill="auto"/>
            <w:vAlign w:val="bottom"/>
          </w:tcPr>
          <w:p w14:paraId="64C06C56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Il richiedente è attivo nel nucleo di</w:t>
            </w:r>
          </w:p>
        </w:tc>
        <w:tc>
          <w:tcPr>
            <w:tcW w:w="226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45090FC9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bottom"/>
          </w:tcPr>
          <w:p w14:paraId="07AF651E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 xml:space="preserve">dal </w:t>
            </w:r>
          </w:p>
        </w:tc>
        <w:tc>
          <w:tcPr>
            <w:tcW w:w="1276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6EC6F43B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61946E72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44F4D" w:rsidRPr="00FC55AF" w14:paraId="4388CD64" w14:textId="77777777" w:rsidTr="00DB7821">
        <w:trPr>
          <w:trHeight w:val="1134"/>
        </w:trPr>
        <w:tc>
          <w:tcPr>
            <w:tcW w:w="392" w:type="dxa"/>
            <w:shd w:val="clear" w:color="auto" w:fill="auto"/>
            <w:vAlign w:val="bottom"/>
          </w:tcPr>
          <w:p w14:paraId="2FE809F8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shd w:val="clear" w:color="auto" w:fill="auto"/>
            <w:vAlign w:val="bottom"/>
          </w:tcPr>
          <w:p w14:paraId="73D343FC" w14:textId="77777777" w:rsidR="002E77CA" w:rsidRDefault="002E77CA" w:rsidP="002E77CA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</w:p>
          <w:p w14:paraId="0AE41309" w14:textId="77777777" w:rsidR="002E77CA" w:rsidRPr="00FC55AF" w:rsidRDefault="002E77CA" w:rsidP="002E77CA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Gli orari minimi di apertura sono rispettati?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Sì 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 w:rsidRPr="00FC55A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15794">
              <w:rPr>
                <w:rFonts w:ascii="Arial" w:hAnsi="Arial" w:cs="Arial"/>
                <w:b/>
                <w:caps/>
                <w:sz w:val="22"/>
                <w:szCs w:val="22"/>
              </w:rPr>
              <w:t>No</w:t>
            </w:r>
          </w:p>
          <w:p w14:paraId="6ABAF6BD" w14:textId="77777777" w:rsidR="002E77CA" w:rsidRDefault="002E77CA" w:rsidP="002E77CA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</w:p>
          <w:p w14:paraId="2198B2E3" w14:textId="77777777" w:rsidR="00C44F4D" w:rsidRPr="002E77CA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Il formulario è accompagnato dalla documentazione richiesta?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Sì 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 w:rsidRPr="00FC55A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15794">
              <w:rPr>
                <w:rFonts w:ascii="Arial" w:hAnsi="Arial" w:cs="Arial"/>
                <w:b/>
                <w:caps/>
                <w:sz w:val="22"/>
                <w:szCs w:val="22"/>
              </w:rPr>
              <w:t>No</w:t>
            </w:r>
          </w:p>
          <w:p w14:paraId="7A137C76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589ABE71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506FF" w:rsidRPr="00FC55AF" w14:paraId="7834FF53" w14:textId="77777777" w:rsidTr="00F87DF0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723C5515" w14:textId="77777777" w:rsidR="00E506FF" w:rsidRPr="00FC55AF" w:rsidRDefault="00E506FF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tcBorders>
              <w:bottom w:val="nil"/>
            </w:tcBorders>
            <w:shd w:val="clear" w:color="auto" w:fill="auto"/>
            <w:vAlign w:val="bottom"/>
          </w:tcPr>
          <w:p w14:paraId="0F990C14" w14:textId="77777777" w:rsidR="00E506FF" w:rsidRPr="00FC55AF" w:rsidRDefault="00E506FF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Note:</w:t>
            </w:r>
          </w:p>
        </w:tc>
        <w:tc>
          <w:tcPr>
            <w:tcW w:w="301" w:type="dxa"/>
            <w:shd w:val="clear" w:color="auto" w:fill="auto"/>
            <w:vAlign w:val="bottom"/>
          </w:tcPr>
          <w:p w14:paraId="7D712212" w14:textId="77777777" w:rsidR="00E506FF" w:rsidRPr="00FC55AF" w:rsidRDefault="00E506FF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2E53FACF" w14:textId="77777777" w:rsidTr="002E77CA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24341DD9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7E69C9B2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3B6BB6E3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3997D900" w14:textId="77777777" w:rsidTr="002E77CA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66C99098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DBCF64D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3541D512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2F9A4D86" w14:textId="77777777" w:rsidTr="002E77CA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116C971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DED08C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59766F5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39E5BD6B" w14:textId="77777777" w:rsidTr="002E77CA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4D9CDD41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5E0DCB5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6E7FDA4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44F4D" w:rsidRPr="00FC55AF" w14:paraId="545308D2" w14:textId="77777777" w:rsidTr="00DB7821">
        <w:trPr>
          <w:trHeight w:val="425"/>
        </w:trPr>
        <w:tc>
          <w:tcPr>
            <w:tcW w:w="8631" w:type="dxa"/>
            <w:gridSpan w:val="9"/>
            <w:shd w:val="clear" w:color="auto" w:fill="auto"/>
            <w:vAlign w:val="bottom"/>
          </w:tcPr>
          <w:p w14:paraId="3DA093CE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E5839" w:rsidRPr="00FC55AF" w14:paraId="1ED5C108" w14:textId="77777777" w:rsidTr="004E5839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108648F8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  <w:vAlign w:val="bottom"/>
          </w:tcPr>
          <w:p w14:paraId="0AA9FC0F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 xml:space="preserve">L’incentivo è concesso </w:t>
            </w:r>
          </w:p>
        </w:tc>
        <w:tc>
          <w:tcPr>
            <w:tcW w:w="2835" w:type="dxa"/>
            <w:gridSpan w:val="2"/>
            <w:shd w:val="clear" w:color="auto" w:fill="auto"/>
            <w:vAlign w:val="bottom"/>
          </w:tcPr>
          <w:p w14:paraId="36377423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Sì  </w:t>
            </w:r>
            <w:r w:rsidRPr="00FC55AF">
              <w:rPr>
                <w:rFonts w:ascii="Arial" w:hAnsi="Arial" w:cs="Arial"/>
                <w:sz w:val="22"/>
                <w:szCs w:val="22"/>
              </w:rPr>
              <w:t>e</w:t>
            </w:r>
            <w:proofErr w:type="gramEnd"/>
            <w:r w:rsidRPr="00FC55AF">
              <w:rPr>
                <w:rFonts w:ascii="Arial" w:hAnsi="Arial" w:cs="Arial"/>
                <w:sz w:val="22"/>
                <w:szCs w:val="22"/>
              </w:rPr>
              <w:t xml:space="preserve"> ammonta a CHF</w:t>
            </w:r>
          </w:p>
        </w:tc>
        <w:tc>
          <w:tcPr>
            <w:tcW w:w="2197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086F2E65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2C539DB4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E5839" w:rsidRPr="00FC55AF" w14:paraId="59E001F0" w14:textId="77777777" w:rsidTr="004E5839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095B240E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  <w:vAlign w:val="bottom"/>
          </w:tcPr>
          <w:p w14:paraId="0882DFE4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shd w:val="clear" w:color="auto" w:fill="auto"/>
            <w:vAlign w:val="bottom"/>
          </w:tcPr>
          <w:p w14:paraId="1FD3E727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 w:rsidRPr="00FC55A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15794">
              <w:rPr>
                <w:rFonts w:ascii="Arial" w:hAnsi="Arial" w:cs="Arial"/>
                <w:b/>
                <w:caps/>
                <w:sz w:val="22"/>
                <w:szCs w:val="22"/>
              </w:rPr>
              <w:t>No</w:t>
            </w:r>
          </w:p>
        </w:tc>
        <w:tc>
          <w:tcPr>
            <w:tcW w:w="2197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1F5774EC" w14:textId="77777777" w:rsidR="004E5839" w:rsidRPr="00FC55AF" w:rsidRDefault="004E5839" w:rsidP="002F682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792D4C96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E5839" w:rsidRPr="00FC55AF" w14:paraId="63382237" w14:textId="77777777" w:rsidTr="00B5594F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01B74050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67" w:type="dxa"/>
            <w:gridSpan w:val="6"/>
            <w:shd w:val="clear" w:color="auto" w:fill="auto"/>
            <w:vAlign w:val="bottom"/>
          </w:tcPr>
          <w:p w14:paraId="6E2AF4A8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00F8C8B3" w14:textId="77777777" w:rsidR="004E5839" w:rsidRPr="00FC55AF" w:rsidRDefault="004E5839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44F4D" w:rsidRPr="00FC55AF" w14:paraId="4AD9A4BA" w14:textId="77777777" w:rsidTr="00DB7821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7B8571BE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shd w:val="clear" w:color="auto" w:fill="auto"/>
            <w:vAlign w:val="bottom"/>
          </w:tcPr>
          <w:p w14:paraId="4969828E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Data della verifica</w:t>
            </w:r>
          </w:p>
        </w:tc>
        <w:tc>
          <w:tcPr>
            <w:tcW w:w="4182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6FC2573A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0D993D84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44F4D" w:rsidRPr="00FC55AF" w14:paraId="5DE66893" w14:textId="77777777" w:rsidTr="00DB7821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1A91611E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64784CD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shd w:val="clear" w:color="auto" w:fill="auto"/>
            <w:vAlign w:val="bottom"/>
          </w:tcPr>
          <w:p w14:paraId="10BEA290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C6F2BFA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FF70277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Cognome e visto del funzionario</w:t>
            </w:r>
          </w:p>
        </w:tc>
        <w:tc>
          <w:tcPr>
            <w:tcW w:w="418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22677C1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28CD0FDD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44F4D" w:rsidRPr="00FC55AF" w14:paraId="145B38B8" w14:textId="77777777" w:rsidTr="00DB7821">
        <w:trPr>
          <w:trHeight w:val="425"/>
        </w:trPr>
        <w:tc>
          <w:tcPr>
            <w:tcW w:w="8631" w:type="dxa"/>
            <w:gridSpan w:val="9"/>
            <w:shd w:val="clear" w:color="auto" w:fill="auto"/>
            <w:vAlign w:val="bottom"/>
          </w:tcPr>
          <w:p w14:paraId="6B46C0B1" w14:textId="77777777" w:rsidR="00C44F4D" w:rsidRPr="00FC55AF" w:rsidRDefault="00C44F4D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3107FB" w14:paraId="1131E927" w14:textId="77777777" w:rsidTr="002E77CA">
        <w:trPr>
          <w:trHeight w:val="425"/>
        </w:trPr>
        <w:tc>
          <w:tcPr>
            <w:tcW w:w="8631" w:type="dxa"/>
            <w:gridSpan w:val="9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9BAC69" w14:textId="77777777" w:rsidR="002E77CA" w:rsidRPr="003107FB" w:rsidRDefault="002E77CA" w:rsidP="00300C6E">
            <w:pPr>
              <w:tabs>
                <w:tab w:val="left" w:pos="1980"/>
                <w:tab w:val="left" w:pos="4500"/>
              </w:tabs>
              <w:spacing w:line="280" w:lineRule="exact"/>
              <w:ind w:left="28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107FB">
              <w:rPr>
                <w:rFonts w:ascii="Arial" w:hAnsi="Arial" w:cs="Arial"/>
                <w:b/>
                <w:sz w:val="22"/>
                <w:szCs w:val="22"/>
              </w:rPr>
              <w:t>Preavviso dei Servizi contabili</w:t>
            </w:r>
          </w:p>
        </w:tc>
      </w:tr>
      <w:tr w:rsidR="002E77CA" w:rsidRPr="00FC55AF" w14:paraId="217F3B4B" w14:textId="77777777" w:rsidTr="00DB7821">
        <w:trPr>
          <w:trHeight w:val="1134"/>
        </w:trPr>
        <w:tc>
          <w:tcPr>
            <w:tcW w:w="392" w:type="dxa"/>
            <w:shd w:val="clear" w:color="auto" w:fill="auto"/>
            <w:vAlign w:val="bottom"/>
          </w:tcPr>
          <w:p w14:paraId="42CA28B4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38" w:type="dxa"/>
            <w:gridSpan w:val="7"/>
            <w:shd w:val="clear" w:color="auto" w:fill="auto"/>
            <w:vAlign w:val="bottom"/>
          </w:tcPr>
          <w:p w14:paraId="60884952" w14:textId="77777777" w:rsidR="002E77CA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caps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Il richiedente è annunciato presso la Città e in regola con i pagamenti nei confronti dell’amministrazione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C55AF">
              <w:rPr>
                <w:rFonts w:ascii="Arial" w:hAnsi="Arial" w:cs="Arial"/>
                <w:sz w:val="22"/>
                <w:szCs w:val="22"/>
              </w:rPr>
              <w:t>comunale?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caps/>
                <w:sz w:val="22"/>
                <w:szCs w:val="22"/>
              </w:rPr>
              <w:t xml:space="preserve">Sì  </w:t>
            </w:r>
            <w:r w:rsidRPr="002F58F5">
              <w:rPr>
                <w:rFonts w:ascii="Arial" w:hAnsi="Arial" w:cs="Arial"/>
                <w:sz w:val="30"/>
                <w:szCs w:val="30"/>
              </w:rPr>
              <w:sym w:font="Symbol" w:char="F0F0"/>
            </w:r>
            <w:r w:rsidRPr="00FC55A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15794">
              <w:rPr>
                <w:rFonts w:ascii="Arial" w:hAnsi="Arial" w:cs="Arial"/>
                <w:b/>
                <w:caps/>
                <w:sz w:val="22"/>
                <w:szCs w:val="22"/>
              </w:rPr>
              <w:t>No</w:t>
            </w:r>
          </w:p>
          <w:p w14:paraId="6771B703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1" w:type="dxa"/>
            <w:shd w:val="clear" w:color="auto" w:fill="auto"/>
            <w:vAlign w:val="bottom"/>
          </w:tcPr>
          <w:p w14:paraId="1086E155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443947FD" w14:textId="77777777" w:rsidTr="00DB7821">
        <w:trPr>
          <w:trHeight w:val="425"/>
        </w:trPr>
        <w:tc>
          <w:tcPr>
            <w:tcW w:w="8631" w:type="dxa"/>
            <w:gridSpan w:val="9"/>
            <w:shd w:val="clear" w:color="auto" w:fill="auto"/>
            <w:vAlign w:val="bottom"/>
          </w:tcPr>
          <w:p w14:paraId="291275AD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22419E92" w14:textId="77777777" w:rsidTr="00DB7821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648B7C1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shd w:val="clear" w:color="auto" w:fill="auto"/>
            <w:vAlign w:val="bottom"/>
          </w:tcPr>
          <w:p w14:paraId="56246D9F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Data della verifica</w:t>
            </w:r>
          </w:p>
        </w:tc>
        <w:tc>
          <w:tcPr>
            <w:tcW w:w="4182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4E8E62D9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477302DC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5E108164" w14:textId="77777777" w:rsidTr="00DB7821">
        <w:trPr>
          <w:trHeight w:val="425"/>
        </w:trPr>
        <w:tc>
          <w:tcPr>
            <w:tcW w:w="392" w:type="dxa"/>
            <w:shd w:val="clear" w:color="auto" w:fill="auto"/>
            <w:vAlign w:val="bottom"/>
          </w:tcPr>
          <w:p w14:paraId="4A6D090D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4011289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85" w:type="dxa"/>
            <w:gridSpan w:val="2"/>
            <w:shd w:val="clear" w:color="auto" w:fill="auto"/>
            <w:vAlign w:val="bottom"/>
          </w:tcPr>
          <w:p w14:paraId="4830F14E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8A60785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47B260D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55AF">
              <w:rPr>
                <w:rFonts w:ascii="Arial" w:hAnsi="Arial" w:cs="Arial"/>
                <w:sz w:val="22"/>
                <w:szCs w:val="22"/>
              </w:rPr>
              <w:t>Cognome e visto del funzionario</w:t>
            </w:r>
          </w:p>
        </w:tc>
        <w:tc>
          <w:tcPr>
            <w:tcW w:w="418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36F850E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2" w:type="dxa"/>
            <w:gridSpan w:val="2"/>
            <w:shd w:val="clear" w:color="auto" w:fill="auto"/>
            <w:vAlign w:val="bottom"/>
          </w:tcPr>
          <w:p w14:paraId="18505D1B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E77CA" w:rsidRPr="00FC55AF" w14:paraId="5F96653F" w14:textId="77777777" w:rsidTr="00DB7821">
        <w:trPr>
          <w:trHeight w:val="425"/>
        </w:trPr>
        <w:tc>
          <w:tcPr>
            <w:tcW w:w="8631" w:type="dxa"/>
            <w:gridSpan w:val="9"/>
            <w:shd w:val="clear" w:color="auto" w:fill="auto"/>
            <w:vAlign w:val="bottom"/>
          </w:tcPr>
          <w:p w14:paraId="3A40B617" w14:textId="77777777" w:rsidR="002E77CA" w:rsidRPr="00FC55AF" w:rsidRDefault="002E77CA" w:rsidP="00DB7821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7B71A60" w14:textId="77777777" w:rsidR="002D4E89" w:rsidRPr="0048175F" w:rsidRDefault="002D4E89" w:rsidP="00AF3EFF">
      <w:pPr>
        <w:spacing w:line="280" w:lineRule="exact"/>
        <w:jc w:val="both"/>
        <w:rPr>
          <w:rFonts w:ascii="Arial" w:hAnsi="Arial" w:cs="Arial"/>
          <w:sz w:val="22"/>
          <w:szCs w:val="22"/>
          <w:u w:val="single"/>
        </w:rPr>
      </w:pPr>
    </w:p>
    <w:sectPr w:rsidR="002D4E89" w:rsidRPr="0048175F" w:rsidSect="00A73DA4">
      <w:footerReference w:type="default" r:id="rId11"/>
      <w:headerReference w:type="first" r:id="rId12"/>
      <w:footerReference w:type="first" r:id="rId13"/>
      <w:pgSz w:w="11909" w:h="16834" w:code="9"/>
      <w:pgMar w:top="2096" w:right="1703" w:bottom="993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1BC95" w14:textId="77777777" w:rsidR="00EB1216" w:rsidRDefault="00EB1216">
      <w:r>
        <w:separator/>
      </w:r>
    </w:p>
  </w:endnote>
  <w:endnote w:type="continuationSeparator" w:id="0">
    <w:p w14:paraId="4299332D" w14:textId="77777777" w:rsidR="00EB1216" w:rsidRDefault="00EB12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1E16AA" w:rsidRPr="004A35D8" w14:paraId="0066F8F7" w14:textId="77777777" w:rsidTr="001E16AA">
      <w:tc>
        <w:tcPr>
          <w:tcW w:w="2235" w:type="dxa"/>
        </w:tcPr>
        <w:p w14:paraId="4D3094E9" w14:textId="77777777" w:rsidR="001E16AA" w:rsidRPr="004A35D8" w:rsidRDefault="001E16AA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4A35D8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5BCD7D05" w14:textId="77777777" w:rsidR="001E16AA" w:rsidRPr="004A35D8" w:rsidRDefault="001E16AA" w:rsidP="00DF4FEF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 w:rsidRPr="004A35D8">
            <w:rPr>
              <w:rFonts w:ascii="Arial" w:hAnsi="Arial" w:cs="Arial"/>
              <w:sz w:val="16"/>
              <w:szCs w:val="16"/>
              <w:lang w:val="it-CH"/>
            </w:rPr>
            <w:t xml:space="preserve">Richiesta </w:t>
          </w:r>
          <w:r w:rsidR="00DF4FEF">
            <w:rPr>
              <w:rFonts w:ascii="Arial" w:hAnsi="Arial" w:cs="Arial"/>
              <w:sz w:val="16"/>
              <w:szCs w:val="16"/>
              <w:lang w:val="it-CH"/>
            </w:rPr>
            <w:t xml:space="preserve">incentivo </w:t>
          </w:r>
          <w:r>
            <w:rPr>
              <w:rFonts w:ascii="Arial" w:hAnsi="Arial" w:cs="Arial"/>
              <w:sz w:val="16"/>
              <w:szCs w:val="16"/>
              <w:lang w:val="it-CH"/>
            </w:rPr>
            <w:t>insediamento</w:t>
          </w:r>
        </w:p>
      </w:tc>
      <w:tc>
        <w:tcPr>
          <w:tcW w:w="1559" w:type="dxa"/>
        </w:tcPr>
        <w:p w14:paraId="75420281" w14:textId="77777777" w:rsidR="001E16AA" w:rsidRPr="004A35D8" w:rsidRDefault="001E16AA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2C3DCE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2C3DCE">
            <w:rPr>
              <w:rFonts w:ascii="Arial" w:hAnsi="Arial" w:cs="Arial"/>
              <w:noProof/>
              <w:sz w:val="16"/>
              <w:szCs w:val="16"/>
              <w:lang w:val="it-CH"/>
            </w:rPr>
            <w:t>3</w:t>
          </w:r>
          <w:r w:rsidRPr="004A35D8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0969D701" w14:textId="77777777" w:rsidR="001E16AA" w:rsidRDefault="001E16AA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3C69E87A" w14:textId="77777777" w:rsidR="001E16AA" w:rsidRDefault="001E16AA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4608717E" w14:textId="77777777" w:rsidR="001E16AA" w:rsidRPr="00016185" w:rsidRDefault="001E16AA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B3256" w14:textId="77777777" w:rsidR="001E16AA" w:rsidRPr="009C7DA1" w:rsidRDefault="001E16AA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DB132" w14:textId="77777777" w:rsidR="00EB1216" w:rsidRDefault="00EB1216">
      <w:r>
        <w:separator/>
      </w:r>
    </w:p>
  </w:footnote>
  <w:footnote w:type="continuationSeparator" w:id="0">
    <w:p w14:paraId="0737BD79" w14:textId="77777777" w:rsidR="00EB1216" w:rsidRDefault="00EB12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1D42A" w14:textId="77777777" w:rsidR="001E16AA" w:rsidRPr="00016185" w:rsidRDefault="008156DB" w:rsidP="00686AC8">
    <w:pPr>
      <w:pStyle w:val="Intestazione"/>
      <w:tabs>
        <w:tab w:val="clear" w:pos="4986"/>
        <w:tab w:val="clear" w:pos="9972"/>
        <w:tab w:val="center" w:pos="4252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9A06874" wp14:editId="39D3EB1B">
              <wp:simplePos x="0" y="0"/>
              <wp:positionH relativeFrom="column">
                <wp:posOffset>2058191</wp:posOffset>
              </wp:positionH>
              <wp:positionV relativeFrom="paragraph">
                <wp:posOffset>32385</wp:posOffset>
              </wp:positionV>
              <wp:extent cx="1609725" cy="734695"/>
              <wp:effectExtent l="0" t="0" r="0" b="0"/>
              <wp:wrapThrough wrapText="bothSides">
                <wp:wrapPolygon edited="0">
                  <wp:start x="511" y="1680"/>
                  <wp:lineTo x="511" y="19602"/>
                  <wp:lineTo x="20705" y="19602"/>
                  <wp:lineTo x="20705" y="1680"/>
                  <wp:lineTo x="511" y="1680"/>
                </wp:wrapPolygon>
              </wp:wrapThrough>
              <wp:docPr id="3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9725" cy="734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DBAB386" w14:textId="77777777" w:rsidR="008156DB" w:rsidRPr="003D5116" w:rsidRDefault="008156DB" w:rsidP="008156DB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116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Ufficio sviluppo economico </w:t>
                          </w:r>
                        </w:p>
                        <w:p w14:paraId="5E860866" w14:textId="77777777" w:rsidR="008156DB" w:rsidRDefault="008156DB" w:rsidP="008156DB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LaFilanda</w:t>
                          </w:r>
                        </w:p>
                        <w:p w14:paraId="56FD2066" w14:textId="77777777" w:rsidR="008156DB" w:rsidRDefault="008156DB" w:rsidP="008156DB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via Industria 5</w:t>
                          </w:r>
                        </w:p>
                        <w:p w14:paraId="47D0BFBF" w14:textId="77777777" w:rsidR="008156DB" w:rsidRPr="003D5116" w:rsidRDefault="008156DB" w:rsidP="008156DB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116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6850 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06874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26" type="#_x0000_t202" style="position:absolute;margin-left:162.05pt;margin-top:2.55pt;width:126.75pt;height:57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" filled="f" stroked="f">
              <v:textbox inset=",7.2pt,,7.2pt">
                <w:txbxContent>
                  <w:p w14:paraId="5DBAB386" w14:textId="77777777" w:rsidR="008156DB" w:rsidRPr="003D5116" w:rsidRDefault="008156DB" w:rsidP="008156DB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116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Ufficio sviluppo economico </w:t>
                    </w:r>
                  </w:p>
                  <w:p w14:paraId="5E860866" w14:textId="77777777" w:rsidR="008156DB" w:rsidRDefault="008156DB" w:rsidP="008156DB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LaFilanda</w:t>
                    </w:r>
                  </w:p>
                  <w:p w14:paraId="56FD2066" w14:textId="77777777" w:rsidR="008156DB" w:rsidRDefault="008156DB" w:rsidP="008156DB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via Industria 5</w:t>
                    </w:r>
                  </w:p>
                  <w:p w14:paraId="47D0BFBF" w14:textId="77777777" w:rsidR="008156DB" w:rsidRPr="003D5116" w:rsidRDefault="008156DB" w:rsidP="008156DB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116">
                      <w:rPr>
                        <w:rFonts w:ascii="Arial" w:hAnsi="Arial" w:cs="Arial"/>
                        <w:sz w:val="16"/>
                        <w:szCs w:val="16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86AC8" w:rsidRPr="00686AC8">
      <w:rPr>
        <w:rFonts w:ascii="Frutiger LT Com 45 Light" w:hAnsi="Frutiger LT Com 45 Light"/>
        <w:noProof/>
        <w:sz w:val="19"/>
        <w:szCs w:val="19"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1EF30CB" wp14:editId="202FA840">
              <wp:simplePos x="0" y="0"/>
              <wp:positionH relativeFrom="column">
                <wp:posOffset>3581400</wp:posOffset>
              </wp:positionH>
              <wp:positionV relativeFrom="paragraph">
                <wp:posOffset>57150</wp:posOffset>
              </wp:positionV>
              <wp:extent cx="1819910" cy="726440"/>
              <wp:effectExtent l="0" t="0" r="0" b="0"/>
              <wp:wrapThrough wrapText="bothSides">
                <wp:wrapPolygon edited="0">
                  <wp:start x="452" y="1699"/>
                  <wp:lineTo x="452" y="19825"/>
                  <wp:lineTo x="20801" y="19825"/>
                  <wp:lineTo x="20801" y="1699"/>
                  <wp:lineTo x="452" y="1699"/>
                </wp:wrapPolygon>
              </wp:wrapThrough>
              <wp:docPr id="4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726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22EE4445" w14:textId="77777777" w:rsidR="00686AC8" w:rsidRPr="003D5116" w:rsidRDefault="00686AC8" w:rsidP="00686AC8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116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T 058 688 32 90</w:t>
                          </w:r>
                        </w:p>
                        <w:p w14:paraId="29BDC98F" w14:textId="77777777" w:rsidR="00686AC8" w:rsidRPr="003D5116" w:rsidRDefault="00686AC8" w:rsidP="00686AC8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116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sviluppoeconomico@mendrisio.ch</w:t>
                          </w:r>
                        </w:p>
                        <w:p w14:paraId="70EA3928" w14:textId="77777777" w:rsidR="00686AC8" w:rsidRPr="003D5116" w:rsidRDefault="00686AC8" w:rsidP="00686AC8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116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EF30CB" id="Text Box 21" o:spid="_x0000_s1027" type="#_x0000_t202" style="position:absolute;margin-left:282pt;margin-top:4.5pt;width:143.3pt;height:5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" filled="f" stroked="f">
              <v:textbox inset=",7.2pt,,7.2pt">
                <w:txbxContent>
                  <w:p w14:paraId="22EE4445" w14:textId="77777777" w:rsidR="00686AC8" w:rsidRPr="003D5116" w:rsidRDefault="00686AC8" w:rsidP="00686AC8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116">
                      <w:rPr>
                        <w:rFonts w:ascii="Arial" w:hAnsi="Arial" w:cs="Arial"/>
                        <w:sz w:val="16"/>
                        <w:szCs w:val="16"/>
                      </w:rPr>
                      <w:t>T 058 688 32 90</w:t>
                    </w:r>
                  </w:p>
                  <w:p w14:paraId="29BDC98F" w14:textId="77777777" w:rsidR="00686AC8" w:rsidRPr="003D5116" w:rsidRDefault="00686AC8" w:rsidP="00686AC8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116">
                      <w:rPr>
                        <w:rFonts w:ascii="Arial" w:hAnsi="Arial" w:cs="Arial"/>
                        <w:sz w:val="16"/>
                        <w:szCs w:val="16"/>
                      </w:rPr>
                      <w:t>sviluppoeconomico@mendrisio.ch</w:t>
                    </w:r>
                  </w:p>
                  <w:p w14:paraId="70EA3928" w14:textId="77777777" w:rsidR="00686AC8" w:rsidRPr="003D5116" w:rsidRDefault="00686AC8" w:rsidP="00686AC8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116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1E16AA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F56642F" wp14:editId="104E3D1D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98C6B6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66p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heOuqR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  <w:r w:rsidR="001E16AA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48B3370" wp14:editId="0B41287B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219A1F" w14:textId="77777777" w:rsidR="001E16AA" w:rsidRPr="00E45986" w:rsidRDefault="001E16AA" w:rsidP="00EA4836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594CEA99" wp14:editId="76D0DF5F">
                                <wp:extent cx="1752600" cy="333375"/>
                                <wp:effectExtent l="0" t="0" r="0" b="9525"/>
                                <wp:docPr id="5" name="Immagine 1" descr="Logo città_1 linea_bn po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 città_1 linea_bn po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3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B3370" id="Text Box 11" o:spid="_x0000_s1028" type="#_x0000_t202" style="position:absolute;margin-left:-42.3pt;margin-top:7.7pt;width:154.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59219A1F" w14:textId="77777777" w:rsidR="001E16AA" w:rsidRPr="00E45986" w:rsidRDefault="001E16AA" w:rsidP="00EA4836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594CEA99" wp14:editId="76D0DF5F">
                          <wp:extent cx="1752600" cy="333375"/>
                          <wp:effectExtent l="0" t="0" r="0" b="9525"/>
                          <wp:docPr id="5" name="Immagine 1" descr="Logo città_1 linea_bn po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 città_1 linea_bn po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3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86AC8">
      <w:rPr>
        <w:rFonts w:ascii="Frutiger LT Com 45 Light" w:hAnsi="Frutiger LT Com 45 Light"/>
        <w:sz w:val="19"/>
        <w:szCs w:val="19"/>
        <w:lang w:val="it-CH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A0699B"/>
    <w:multiLevelType w:val="hybridMultilevel"/>
    <w:tmpl w:val="30B270D6"/>
    <w:lvl w:ilvl="0" w:tplc="08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EC2E48"/>
    <w:multiLevelType w:val="hybridMultilevel"/>
    <w:tmpl w:val="DFA680EA"/>
    <w:lvl w:ilvl="0" w:tplc="BB984C92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F04641"/>
    <w:multiLevelType w:val="hybridMultilevel"/>
    <w:tmpl w:val="3C6E946E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7147414"/>
    <w:multiLevelType w:val="hybridMultilevel"/>
    <w:tmpl w:val="DEC82C3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C6A0DA3"/>
    <w:multiLevelType w:val="multilevel"/>
    <w:tmpl w:val="CE96CDC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D5A1DA9"/>
    <w:multiLevelType w:val="hybridMultilevel"/>
    <w:tmpl w:val="53A07F82"/>
    <w:lvl w:ilvl="0" w:tplc="0810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3A906C5"/>
    <w:multiLevelType w:val="hybridMultilevel"/>
    <w:tmpl w:val="4E7AFF50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4DD3CD0"/>
    <w:multiLevelType w:val="hybridMultilevel"/>
    <w:tmpl w:val="D416050C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73532E9"/>
    <w:multiLevelType w:val="hybridMultilevel"/>
    <w:tmpl w:val="8F8ECA6E"/>
    <w:lvl w:ilvl="0" w:tplc="26C6D128">
      <w:start w:val="5"/>
      <w:numFmt w:val="bullet"/>
      <w:lvlText w:val=""/>
      <w:lvlJc w:val="left"/>
      <w:pPr>
        <w:ind w:left="360" w:hanging="360"/>
      </w:pPr>
      <w:rPr>
        <w:rFonts w:ascii="Symbol" w:eastAsia="SimSun" w:hAnsi="Symbol" w:cs="Aria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2C4C82"/>
    <w:multiLevelType w:val="hybridMultilevel"/>
    <w:tmpl w:val="CA743EE8"/>
    <w:lvl w:ilvl="0" w:tplc="08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0F5370D"/>
    <w:multiLevelType w:val="hybridMultilevel"/>
    <w:tmpl w:val="4536B6B0"/>
    <w:lvl w:ilvl="0" w:tplc="43DA7DFA">
      <w:start w:val="15"/>
      <w:numFmt w:val="bullet"/>
      <w:lvlText w:val=""/>
      <w:lvlJc w:val="left"/>
      <w:pPr>
        <w:ind w:left="720" w:hanging="360"/>
      </w:pPr>
      <w:rPr>
        <w:rFonts w:ascii="Wingdings" w:eastAsia="SimSun" w:hAnsi="Wingdings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6E6903"/>
    <w:multiLevelType w:val="hybridMultilevel"/>
    <w:tmpl w:val="CD1EA134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8E766B8"/>
    <w:multiLevelType w:val="multilevel"/>
    <w:tmpl w:val="D6F2C0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9DD497E"/>
    <w:multiLevelType w:val="hybridMultilevel"/>
    <w:tmpl w:val="70FCF100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B481783"/>
    <w:multiLevelType w:val="multilevel"/>
    <w:tmpl w:val="AF584E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E040D37"/>
    <w:multiLevelType w:val="multilevel"/>
    <w:tmpl w:val="2FF064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682B052C"/>
    <w:multiLevelType w:val="multilevel"/>
    <w:tmpl w:val="14DCAAF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91479F9"/>
    <w:multiLevelType w:val="hybridMultilevel"/>
    <w:tmpl w:val="5E1A6326"/>
    <w:lvl w:ilvl="0" w:tplc="139E071E"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A602D33"/>
    <w:multiLevelType w:val="hybridMultilevel"/>
    <w:tmpl w:val="6732615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074255"/>
    <w:multiLevelType w:val="hybridMultilevel"/>
    <w:tmpl w:val="3148FB1A"/>
    <w:lvl w:ilvl="0" w:tplc="0810000F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080" w:hanging="360"/>
      </w:pPr>
    </w:lvl>
    <w:lvl w:ilvl="2" w:tplc="0810001B" w:tentative="1">
      <w:start w:val="1"/>
      <w:numFmt w:val="lowerRoman"/>
      <w:lvlText w:val="%3."/>
      <w:lvlJc w:val="right"/>
      <w:pPr>
        <w:ind w:left="1800" w:hanging="180"/>
      </w:pPr>
    </w:lvl>
    <w:lvl w:ilvl="3" w:tplc="0810000F" w:tentative="1">
      <w:start w:val="1"/>
      <w:numFmt w:val="decimal"/>
      <w:lvlText w:val="%4."/>
      <w:lvlJc w:val="left"/>
      <w:pPr>
        <w:ind w:left="2520" w:hanging="360"/>
      </w:pPr>
    </w:lvl>
    <w:lvl w:ilvl="4" w:tplc="08100019" w:tentative="1">
      <w:start w:val="1"/>
      <w:numFmt w:val="lowerLetter"/>
      <w:lvlText w:val="%5."/>
      <w:lvlJc w:val="left"/>
      <w:pPr>
        <w:ind w:left="3240" w:hanging="360"/>
      </w:pPr>
    </w:lvl>
    <w:lvl w:ilvl="5" w:tplc="0810001B" w:tentative="1">
      <w:start w:val="1"/>
      <w:numFmt w:val="lowerRoman"/>
      <w:lvlText w:val="%6."/>
      <w:lvlJc w:val="right"/>
      <w:pPr>
        <w:ind w:left="3960" w:hanging="180"/>
      </w:pPr>
    </w:lvl>
    <w:lvl w:ilvl="6" w:tplc="0810000F" w:tentative="1">
      <w:start w:val="1"/>
      <w:numFmt w:val="decimal"/>
      <w:lvlText w:val="%7."/>
      <w:lvlJc w:val="left"/>
      <w:pPr>
        <w:ind w:left="4680" w:hanging="360"/>
      </w:pPr>
    </w:lvl>
    <w:lvl w:ilvl="7" w:tplc="08100019" w:tentative="1">
      <w:start w:val="1"/>
      <w:numFmt w:val="lowerLetter"/>
      <w:lvlText w:val="%8."/>
      <w:lvlJc w:val="left"/>
      <w:pPr>
        <w:ind w:left="5400" w:hanging="360"/>
      </w:pPr>
    </w:lvl>
    <w:lvl w:ilvl="8" w:tplc="08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F956A1A"/>
    <w:multiLevelType w:val="multilevel"/>
    <w:tmpl w:val="57A23AF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6FB95151"/>
    <w:multiLevelType w:val="hybridMultilevel"/>
    <w:tmpl w:val="9F40E26C"/>
    <w:lvl w:ilvl="0" w:tplc="0810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8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884828206">
    <w:abstractNumId w:val="19"/>
  </w:num>
  <w:num w:numId="2" w16cid:durableId="1840581330">
    <w:abstractNumId w:val="15"/>
  </w:num>
  <w:num w:numId="3" w16cid:durableId="265231006">
    <w:abstractNumId w:val="1"/>
  </w:num>
  <w:num w:numId="4" w16cid:durableId="576402979">
    <w:abstractNumId w:val="5"/>
  </w:num>
  <w:num w:numId="5" w16cid:durableId="2013217651">
    <w:abstractNumId w:val="17"/>
  </w:num>
  <w:num w:numId="6" w16cid:durableId="1252818394">
    <w:abstractNumId w:val="16"/>
  </w:num>
  <w:num w:numId="7" w16cid:durableId="410740585">
    <w:abstractNumId w:val="9"/>
  </w:num>
  <w:num w:numId="8" w16cid:durableId="1802651335">
    <w:abstractNumId w:val="8"/>
  </w:num>
  <w:num w:numId="9" w16cid:durableId="1830633260">
    <w:abstractNumId w:val="18"/>
  </w:num>
  <w:num w:numId="10" w16cid:durableId="1798335346">
    <w:abstractNumId w:val="21"/>
  </w:num>
  <w:num w:numId="11" w16cid:durableId="817720532">
    <w:abstractNumId w:val="3"/>
  </w:num>
  <w:num w:numId="12" w16cid:durableId="508645916">
    <w:abstractNumId w:val="13"/>
  </w:num>
  <w:num w:numId="13" w16cid:durableId="317615693">
    <w:abstractNumId w:val="7"/>
  </w:num>
  <w:num w:numId="14" w16cid:durableId="1483350657">
    <w:abstractNumId w:val="20"/>
  </w:num>
  <w:num w:numId="15" w16cid:durableId="1040596378">
    <w:abstractNumId w:val="4"/>
  </w:num>
  <w:num w:numId="16" w16cid:durableId="307561329">
    <w:abstractNumId w:val="14"/>
  </w:num>
  <w:num w:numId="17" w16cid:durableId="514343052">
    <w:abstractNumId w:val="12"/>
  </w:num>
  <w:num w:numId="18" w16cid:durableId="766078796">
    <w:abstractNumId w:val="11"/>
  </w:num>
  <w:num w:numId="19" w16cid:durableId="2107338347">
    <w:abstractNumId w:val="6"/>
  </w:num>
  <w:num w:numId="20" w16cid:durableId="453065847">
    <w:abstractNumId w:val="2"/>
  </w:num>
  <w:num w:numId="21" w16cid:durableId="1293094102">
    <w:abstractNumId w:val="10"/>
  </w:num>
  <w:num w:numId="22" w16cid:durableId="811212614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GxrjJvwtTnbXj7MHb4wszclgQFc+DJdL/NzSlDsssjH3cPCDY+rKw6vGO+14mc4f99dtFOhHbaoKPDCzrnUg3Q==" w:salt="bgdHob4Pm7apsIBB/+5cCQ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8193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0420"/>
    <w:rsid w:val="00002072"/>
    <w:rsid w:val="00003466"/>
    <w:rsid w:val="00005151"/>
    <w:rsid w:val="0000565E"/>
    <w:rsid w:val="00006002"/>
    <w:rsid w:val="00006CF0"/>
    <w:rsid w:val="00007B3D"/>
    <w:rsid w:val="000101B9"/>
    <w:rsid w:val="0001073F"/>
    <w:rsid w:val="000129B2"/>
    <w:rsid w:val="0001521C"/>
    <w:rsid w:val="00016185"/>
    <w:rsid w:val="0001674C"/>
    <w:rsid w:val="00016AE6"/>
    <w:rsid w:val="000227D3"/>
    <w:rsid w:val="000258F2"/>
    <w:rsid w:val="000274A5"/>
    <w:rsid w:val="00031713"/>
    <w:rsid w:val="00035B3F"/>
    <w:rsid w:val="00036563"/>
    <w:rsid w:val="00037069"/>
    <w:rsid w:val="00037633"/>
    <w:rsid w:val="00040EEA"/>
    <w:rsid w:val="00046846"/>
    <w:rsid w:val="000476BD"/>
    <w:rsid w:val="00050711"/>
    <w:rsid w:val="00050CA6"/>
    <w:rsid w:val="00051C04"/>
    <w:rsid w:val="00053F51"/>
    <w:rsid w:val="0005491C"/>
    <w:rsid w:val="000554E7"/>
    <w:rsid w:val="00057C8A"/>
    <w:rsid w:val="00060EC5"/>
    <w:rsid w:val="0006352B"/>
    <w:rsid w:val="00065AF7"/>
    <w:rsid w:val="00067517"/>
    <w:rsid w:val="0007164D"/>
    <w:rsid w:val="000724BA"/>
    <w:rsid w:val="00072F6A"/>
    <w:rsid w:val="00074B2D"/>
    <w:rsid w:val="000754C4"/>
    <w:rsid w:val="0007651C"/>
    <w:rsid w:val="00077DFD"/>
    <w:rsid w:val="000804BB"/>
    <w:rsid w:val="00080951"/>
    <w:rsid w:val="0008786C"/>
    <w:rsid w:val="00090DE9"/>
    <w:rsid w:val="00094C33"/>
    <w:rsid w:val="00096E0A"/>
    <w:rsid w:val="00097367"/>
    <w:rsid w:val="000A12B7"/>
    <w:rsid w:val="000A1D52"/>
    <w:rsid w:val="000A7DAC"/>
    <w:rsid w:val="000B1F9A"/>
    <w:rsid w:val="000C1B93"/>
    <w:rsid w:val="000C2029"/>
    <w:rsid w:val="000C424C"/>
    <w:rsid w:val="000C4D85"/>
    <w:rsid w:val="000C61C9"/>
    <w:rsid w:val="000D3256"/>
    <w:rsid w:val="000D49B7"/>
    <w:rsid w:val="000D5474"/>
    <w:rsid w:val="000E1413"/>
    <w:rsid w:val="000E2665"/>
    <w:rsid w:val="000E43A1"/>
    <w:rsid w:val="000E7D75"/>
    <w:rsid w:val="000F228D"/>
    <w:rsid w:val="000F4FC7"/>
    <w:rsid w:val="0010009F"/>
    <w:rsid w:val="00102A0C"/>
    <w:rsid w:val="00104075"/>
    <w:rsid w:val="0010457F"/>
    <w:rsid w:val="00104D67"/>
    <w:rsid w:val="00105B0B"/>
    <w:rsid w:val="00110C68"/>
    <w:rsid w:val="0011388E"/>
    <w:rsid w:val="00115D65"/>
    <w:rsid w:val="00116BAC"/>
    <w:rsid w:val="0012102C"/>
    <w:rsid w:val="001229F2"/>
    <w:rsid w:val="001234E4"/>
    <w:rsid w:val="00123B76"/>
    <w:rsid w:val="00123BD1"/>
    <w:rsid w:val="00124274"/>
    <w:rsid w:val="0012579A"/>
    <w:rsid w:val="0012652C"/>
    <w:rsid w:val="00127869"/>
    <w:rsid w:val="00127928"/>
    <w:rsid w:val="00130D68"/>
    <w:rsid w:val="0013227E"/>
    <w:rsid w:val="0013329B"/>
    <w:rsid w:val="00133E9F"/>
    <w:rsid w:val="001352C0"/>
    <w:rsid w:val="0013592D"/>
    <w:rsid w:val="00137D27"/>
    <w:rsid w:val="0014085A"/>
    <w:rsid w:val="00140916"/>
    <w:rsid w:val="00141520"/>
    <w:rsid w:val="0014303D"/>
    <w:rsid w:val="001435EB"/>
    <w:rsid w:val="001472C9"/>
    <w:rsid w:val="001532DD"/>
    <w:rsid w:val="00153B2D"/>
    <w:rsid w:val="00155198"/>
    <w:rsid w:val="001572CD"/>
    <w:rsid w:val="001632EE"/>
    <w:rsid w:val="00166D82"/>
    <w:rsid w:val="00170BB9"/>
    <w:rsid w:val="00173A66"/>
    <w:rsid w:val="00173DB1"/>
    <w:rsid w:val="00173E2D"/>
    <w:rsid w:val="00175BF8"/>
    <w:rsid w:val="00180D6C"/>
    <w:rsid w:val="0018127E"/>
    <w:rsid w:val="00182886"/>
    <w:rsid w:val="00190963"/>
    <w:rsid w:val="00190A6E"/>
    <w:rsid w:val="00190C14"/>
    <w:rsid w:val="001919C1"/>
    <w:rsid w:val="001941BE"/>
    <w:rsid w:val="0019609F"/>
    <w:rsid w:val="00196EC9"/>
    <w:rsid w:val="001A0545"/>
    <w:rsid w:val="001A1F61"/>
    <w:rsid w:val="001A2146"/>
    <w:rsid w:val="001A3141"/>
    <w:rsid w:val="001A5A7B"/>
    <w:rsid w:val="001A7666"/>
    <w:rsid w:val="001A7723"/>
    <w:rsid w:val="001B0306"/>
    <w:rsid w:val="001B0362"/>
    <w:rsid w:val="001B0A29"/>
    <w:rsid w:val="001B29B1"/>
    <w:rsid w:val="001C00EA"/>
    <w:rsid w:val="001C0208"/>
    <w:rsid w:val="001C3505"/>
    <w:rsid w:val="001C3E2D"/>
    <w:rsid w:val="001C665E"/>
    <w:rsid w:val="001C71DD"/>
    <w:rsid w:val="001D2036"/>
    <w:rsid w:val="001D3242"/>
    <w:rsid w:val="001D4519"/>
    <w:rsid w:val="001D5C71"/>
    <w:rsid w:val="001D5DA7"/>
    <w:rsid w:val="001E03F3"/>
    <w:rsid w:val="001E16AA"/>
    <w:rsid w:val="001E5711"/>
    <w:rsid w:val="001E6879"/>
    <w:rsid w:val="001F079C"/>
    <w:rsid w:val="001F0C0D"/>
    <w:rsid w:val="001F6C3B"/>
    <w:rsid w:val="001F74B1"/>
    <w:rsid w:val="00204B9F"/>
    <w:rsid w:val="00210278"/>
    <w:rsid w:val="002105BF"/>
    <w:rsid w:val="00210E60"/>
    <w:rsid w:val="002139CC"/>
    <w:rsid w:val="00214ECE"/>
    <w:rsid w:val="00220332"/>
    <w:rsid w:val="0022290D"/>
    <w:rsid w:val="00224735"/>
    <w:rsid w:val="00224BCA"/>
    <w:rsid w:val="00233314"/>
    <w:rsid w:val="00234C2C"/>
    <w:rsid w:val="00235668"/>
    <w:rsid w:val="0023772D"/>
    <w:rsid w:val="0024070A"/>
    <w:rsid w:val="00241DBE"/>
    <w:rsid w:val="00243507"/>
    <w:rsid w:val="0024462E"/>
    <w:rsid w:val="002451E0"/>
    <w:rsid w:val="00252F12"/>
    <w:rsid w:val="00255260"/>
    <w:rsid w:val="002558ED"/>
    <w:rsid w:val="002609FF"/>
    <w:rsid w:val="0026330A"/>
    <w:rsid w:val="002634B0"/>
    <w:rsid w:val="00264388"/>
    <w:rsid w:val="00274BB6"/>
    <w:rsid w:val="00275CB9"/>
    <w:rsid w:val="00275DC6"/>
    <w:rsid w:val="00276672"/>
    <w:rsid w:val="0027671E"/>
    <w:rsid w:val="00276E45"/>
    <w:rsid w:val="002806F6"/>
    <w:rsid w:val="00282EA9"/>
    <w:rsid w:val="00284162"/>
    <w:rsid w:val="00285370"/>
    <w:rsid w:val="0028641B"/>
    <w:rsid w:val="00290925"/>
    <w:rsid w:val="00292052"/>
    <w:rsid w:val="002923B5"/>
    <w:rsid w:val="0029371E"/>
    <w:rsid w:val="002A2974"/>
    <w:rsid w:val="002A3655"/>
    <w:rsid w:val="002A45F5"/>
    <w:rsid w:val="002A62C3"/>
    <w:rsid w:val="002B0F9A"/>
    <w:rsid w:val="002B1E93"/>
    <w:rsid w:val="002B3B98"/>
    <w:rsid w:val="002B591C"/>
    <w:rsid w:val="002C1230"/>
    <w:rsid w:val="002C25CC"/>
    <w:rsid w:val="002C3DCE"/>
    <w:rsid w:val="002C57BE"/>
    <w:rsid w:val="002C5DE2"/>
    <w:rsid w:val="002C6452"/>
    <w:rsid w:val="002D0E1E"/>
    <w:rsid w:val="002D1C22"/>
    <w:rsid w:val="002D31E2"/>
    <w:rsid w:val="002D3FFE"/>
    <w:rsid w:val="002D4E89"/>
    <w:rsid w:val="002E1D0D"/>
    <w:rsid w:val="002E3324"/>
    <w:rsid w:val="002E442E"/>
    <w:rsid w:val="002E5384"/>
    <w:rsid w:val="002E6829"/>
    <w:rsid w:val="002E77CA"/>
    <w:rsid w:val="002F1112"/>
    <w:rsid w:val="002F2621"/>
    <w:rsid w:val="002F3F94"/>
    <w:rsid w:val="00300C6E"/>
    <w:rsid w:val="003024CD"/>
    <w:rsid w:val="003028EB"/>
    <w:rsid w:val="003066CC"/>
    <w:rsid w:val="00313FA2"/>
    <w:rsid w:val="0031689E"/>
    <w:rsid w:val="00324014"/>
    <w:rsid w:val="00324188"/>
    <w:rsid w:val="00327683"/>
    <w:rsid w:val="003316C8"/>
    <w:rsid w:val="003342B7"/>
    <w:rsid w:val="003353B0"/>
    <w:rsid w:val="003354C0"/>
    <w:rsid w:val="00335856"/>
    <w:rsid w:val="00336A34"/>
    <w:rsid w:val="00336CA3"/>
    <w:rsid w:val="003370A2"/>
    <w:rsid w:val="0033780F"/>
    <w:rsid w:val="00340F51"/>
    <w:rsid w:val="00346B4E"/>
    <w:rsid w:val="0034768E"/>
    <w:rsid w:val="00350A95"/>
    <w:rsid w:val="00351D86"/>
    <w:rsid w:val="00355979"/>
    <w:rsid w:val="0035760F"/>
    <w:rsid w:val="00357D51"/>
    <w:rsid w:val="00361651"/>
    <w:rsid w:val="00361B8A"/>
    <w:rsid w:val="0036348A"/>
    <w:rsid w:val="00363657"/>
    <w:rsid w:val="00364C0E"/>
    <w:rsid w:val="00365ACD"/>
    <w:rsid w:val="00375846"/>
    <w:rsid w:val="003765DA"/>
    <w:rsid w:val="00376A55"/>
    <w:rsid w:val="003772EA"/>
    <w:rsid w:val="00382783"/>
    <w:rsid w:val="0038563C"/>
    <w:rsid w:val="00385A47"/>
    <w:rsid w:val="003928E1"/>
    <w:rsid w:val="0039330E"/>
    <w:rsid w:val="00395769"/>
    <w:rsid w:val="003A0853"/>
    <w:rsid w:val="003A147A"/>
    <w:rsid w:val="003B1375"/>
    <w:rsid w:val="003B6605"/>
    <w:rsid w:val="003B6B89"/>
    <w:rsid w:val="003C0781"/>
    <w:rsid w:val="003C4265"/>
    <w:rsid w:val="003C4FD1"/>
    <w:rsid w:val="003C5739"/>
    <w:rsid w:val="003C5E01"/>
    <w:rsid w:val="003D06AD"/>
    <w:rsid w:val="003D3FA1"/>
    <w:rsid w:val="003D588D"/>
    <w:rsid w:val="003D71AF"/>
    <w:rsid w:val="003D787A"/>
    <w:rsid w:val="003D7AE6"/>
    <w:rsid w:val="003D7CDB"/>
    <w:rsid w:val="003D7CF1"/>
    <w:rsid w:val="003E0B5E"/>
    <w:rsid w:val="003E4B54"/>
    <w:rsid w:val="003E4D66"/>
    <w:rsid w:val="003E5EEF"/>
    <w:rsid w:val="003E5F5D"/>
    <w:rsid w:val="003F1AA9"/>
    <w:rsid w:val="004070D2"/>
    <w:rsid w:val="00410ED3"/>
    <w:rsid w:val="0041194B"/>
    <w:rsid w:val="00412381"/>
    <w:rsid w:val="004136C8"/>
    <w:rsid w:val="00414447"/>
    <w:rsid w:val="00414C02"/>
    <w:rsid w:val="00415794"/>
    <w:rsid w:val="00417AF9"/>
    <w:rsid w:val="00423100"/>
    <w:rsid w:val="0042398D"/>
    <w:rsid w:val="00426FAD"/>
    <w:rsid w:val="00436638"/>
    <w:rsid w:val="00444292"/>
    <w:rsid w:val="004551C9"/>
    <w:rsid w:val="00460EE4"/>
    <w:rsid w:val="004618ED"/>
    <w:rsid w:val="004629BA"/>
    <w:rsid w:val="0046496B"/>
    <w:rsid w:val="00470AB7"/>
    <w:rsid w:val="00471C40"/>
    <w:rsid w:val="00471DCE"/>
    <w:rsid w:val="004726A3"/>
    <w:rsid w:val="00473164"/>
    <w:rsid w:val="00474927"/>
    <w:rsid w:val="00474BBE"/>
    <w:rsid w:val="0047536F"/>
    <w:rsid w:val="00475AA3"/>
    <w:rsid w:val="00475C01"/>
    <w:rsid w:val="00480F1B"/>
    <w:rsid w:val="0048175F"/>
    <w:rsid w:val="00481BBD"/>
    <w:rsid w:val="0048301D"/>
    <w:rsid w:val="00485554"/>
    <w:rsid w:val="00485DE6"/>
    <w:rsid w:val="004875D0"/>
    <w:rsid w:val="004877BA"/>
    <w:rsid w:val="0049046C"/>
    <w:rsid w:val="00491CB6"/>
    <w:rsid w:val="004920B7"/>
    <w:rsid w:val="004936B7"/>
    <w:rsid w:val="00494109"/>
    <w:rsid w:val="00494203"/>
    <w:rsid w:val="004A117F"/>
    <w:rsid w:val="004A35D8"/>
    <w:rsid w:val="004A46FE"/>
    <w:rsid w:val="004B0894"/>
    <w:rsid w:val="004B1F22"/>
    <w:rsid w:val="004C0D4E"/>
    <w:rsid w:val="004C59CB"/>
    <w:rsid w:val="004C5AF4"/>
    <w:rsid w:val="004C7C1E"/>
    <w:rsid w:val="004D1A7D"/>
    <w:rsid w:val="004D1B9C"/>
    <w:rsid w:val="004D31C9"/>
    <w:rsid w:val="004D3AC4"/>
    <w:rsid w:val="004D6013"/>
    <w:rsid w:val="004D624D"/>
    <w:rsid w:val="004D7412"/>
    <w:rsid w:val="004D7ADD"/>
    <w:rsid w:val="004E1D10"/>
    <w:rsid w:val="004E5839"/>
    <w:rsid w:val="004F0002"/>
    <w:rsid w:val="004F0F37"/>
    <w:rsid w:val="004F42F0"/>
    <w:rsid w:val="004F49B9"/>
    <w:rsid w:val="004F6E34"/>
    <w:rsid w:val="004F75C5"/>
    <w:rsid w:val="005005D0"/>
    <w:rsid w:val="00500A35"/>
    <w:rsid w:val="0050146D"/>
    <w:rsid w:val="005024C8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17997"/>
    <w:rsid w:val="0052022F"/>
    <w:rsid w:val="0052206C"/>
    <w:rsid w:val="00523ED7"/>
    <w:rsid w:val="005258C9"/>
    <w:rsid w:val="00526215"/>
    <w:rsid w:val="0053046E"/>
    <w:rsid w:val="005366BC"/>
    <w:rsid w:val="005372FD"/>
    <w:rsid w:val="00537A6A"/>
    <w:rsid w:val="00540687"/>
    <w:rsid w:val="00540691"/>
    <w:rsid w:val="005406FD"/>
    <w:rsid w:val="005412A5"/>
    <w:rsid w:val="00541E87"/>
    <w:rsid w:val="005532AD"/>
    <w:rsid w:val="00564129"/>
    <w:rsid w:val="0056450D"/>
    <w:rsid w:val="00565588"/>
    <w:rsid w:val="00565856"/>
    <w:rsid w:val="00566CB1"/>
    <w:rsid w:val="00570618"/>
    <w:rsid w:val="00571F21"/>
    <w:rsid w:val="0057401B"/>
    <w:rsid w:val="00581FD5"/>
    <w:rsid w:val="00582A8C"/>
    <w:rsid w:val="00582CAE"/>
    <w:rsid w:val="005830CE"/>
    <w:rsid w:val="00584015"/>
    <w:rsid w:val="005842BF"/>
    <w:rsid w:val="00584BA6"/>
    <w:rsid w:val="00584D55"/>
    <w:rsid w:val="00591744"/>
    <w:rsid w:val="00591A91"/>
    <w:rsid w:val="00592E63"/>
    <w:rsid w:val="005966D2"/>
    <w:rsid w:val="00596825"/>
    <w:rsid w:val="005968A9"/>
    <w:rsid w:val="005A2D0E"/>
    <w:rsid w:val="005A4AE7"/>
    <w:rsid w:val="005A4FB9"/>
    <w:rsid w:val="005A799E"/>
    <w:rsid w:val="005B2C08"/>
    <w:rsid w:val="005B3F23"/>
    <w:rsid w:val="005C0783"/>
    <w:rsid w:val="005C2B4E"/>
    <w:rsid w:val="005C2FBB"/>
    <w:rsid w:val="005C570C"/>
    <w:rsid w:val="005D2F29"/>
    <w:rsid w:val="005E09BB"/>
    <w:rsid w:val="005E1A2D"/>
    <w:rsid w:val="005E286B"/>
    <w:rsid w:val="005E45A1"/>
    <w:rsid w:val="005E5407"/>
    <w:rsid w:val="005E69F5"/>
    <w:rsid w:val="005E6D37"/>
    <w:rsid w:val="005F0DAC"/>
    <w:rsid w:val="005F2F27"/>
    <w:rsid w:val="005F3482"/>
    <w:rsid w:val="005F4ED8"/>
    <w:rsid w:val="005F5480"/>
    <w:rsid w:val="005F60B3"/>
    <w:rsid w:val="005F6331"/>
    <w:rsid w:val="005F6400"/>
    <w:rsid w:val="0060091B"/>
    <w:rsid w:val="00600B6B"/>
    <w:rsid w:val="006014CA"/>
    <w:rsid w:val="006063A6"/>
    <w:rsid w:val="0061387A"/>
    <w:rsid w:val="00615601"/>
    <w:rsid w:val="00615EA4"/>
    <w:rsid w:val="006200FE"/>
    <w:rsid w:val="00621DD5"/>
    <w:rsid w:val="0062540E"/>
    <w:rsid w:val="00625AFC"/>
    <w:rsid w:val="00630D45"/>
    <w:rsid w:val="00630E0B"/>
    <w:rsid w:val="00631233"/>
    <w:rsid w:val="00632D25"/>
    <w:rsid w:val="00633004"/>
    <w:rsid w:val="00635B24"/>
    <w:rsid w:val="00643637"/>
    <w:rsid w:val="006442FE"/>
    <w:rsid w:val="0064462C"/>
    <w:rsid w:val="00644957"/>
    <w:rsid w:val="006458D8"/>
    <w:rsid w:val="0064642B"/>
    <w:rsid w:val="0065114D"/>
    <w:rsid w:val="0065251D"/>
    <w:rsid w:val="006552A0"/>
    <w:rsid w:val="00660B39"/>
    <w:rsid w:val="00661EF2"/>
    <w:rsid w:val="00664F97"/>
    <w:rsid w:val="006652D8"/>
    <w:rsid w:val="00667854"/>
    <w:rsid w:val="006740B3"/>
    <w:rsid w:val="0067433F"/>
    <w:rsid w:val="00682BD3"/>
    <w:rsid w:val="00686AC8"/>
    <w:rsid w:val="00686C08"/>
    <w:rsid w:val="0069442B"/>
    <w:rsid w:val="00696E67"/>
    <w:rsid w:val="00697367"/>
    <w:rsid w:val="006B0322"/>
    <w:rsid w:val="006B2E70"/>
    <w:rsid w:val="006C1C74"/>
    <w:rsid w:val="006C78D9"/>
    <w:rsid w:val="006D0009"/>
    <w:rsid w:val="006D05CC"/>
    <w:rsid w:val="006D11EB"/>
    <w:rsid w:val="006D2823"/>
    <w:rsid w:val="006D3DE0"/>
    <w:rsid w:val="006E50C8"/>
    <w:rsid w:val="006E6410"/>
    <w:rsid w:val="006F0F2B"/>
    <w:rsid w:val="006F126B"/>
    <w:rsid w:val="006F316D"/>
    <w:rsid w:val="006F5971"/>
    <w:rsid w:val="007008E5"/>
    <w:rsid w:val="0070119D"/>
    <w:rsid w:val="007011D0"/>
    <w:rsid w:val="00702D32"/>
    <w:rsid w:val="00704367"/>
    <w:rsid w:val="007049F3"/>
    <w:rsid w:val="00710C3F"/>
    <w:rsid w:val="00711D78"/>
    <w:rsid w:val="00714568"/>
    <w:rsid w:val="00714DC9"/>
    <w:rsid w:val="007167E8"/>
    <w:rsid w:val="00716F41"/>
    <w:rsid w:val="00720D41"/>
    <w:rsid w:val="00721684"/>
    <w:rsid w:val="00721E99"/>
    <w:rsid w:val="007232CB"/>
    <w:rsid w:val="00723C8D"/>
    <w:rsid w:val="007300B0"/>
    <w:rsid w:val="0073329D"/>
    <w:rsid w:val="00733CFA"/>
    <w:rsid w:val="00734064"/>
    <w:rsid w:val="0073645E"/>
    <w:rsid w:val="00736EF9"/>
    <w:rsid w:val="007419BD"/>
    <w:rsid w:val="007423C7"/>
    <w:rsid w:val="00742837"/>
    <w:rsid w:val="007443F6"/>
    <w:rsid w:val="00745481"/>
    <w:rsid w:val="00746D0C"/>
    <w:rsid w:val="0075034F"/>
    <w:rsid w:val="00750BE6"/>
    <w:rsid w:val="007519FE"/>
    <w:rsid w:val="00751D37"/>
    <w:rsid w:val="007530DF"/>
    <w:rsid w:val="0075358B"/>
    <w:rsid w:val="00761EC4"/>
    <w:rsid w:val="00765E3C"/>
    <w:rsid w:val="007726B4"/>
    <w:rsid w:val="00773A76"/>
    <w:rsid w:val="00775014"/>
    <w:rsid w:val="00777B0D"/>
    <w:rsid w:val="00780675"/>
    <w:rsid w:val="00782333"/>
    <w:rsid w:val="00785070"/>
    <w:rsid w:val="007872BB"/>
    <w:rsid w:val="0079264E"/>
    <w:rsid w:val="00794509"/>
    <w:rsid w:val="00795CA3"/>
    <w:rsid w:val="007970CF"/>
    <w:rsid w:val="007A0D44"/>
    <w:rsid w:val="007A273C"/>
    <w:rsid w:val="007A4ABF"/>
    <w:rsid w:val="007A4EF2"/>
    <w:rsid w:val="007A51F4"/>
    <w:rsid w:val="007B315B"/>
    <w:rsid w:val="007B5253"/>
    <w:rsid w:val="007B75B7"/>
    <w:rsid w:val="007C044E"/>
    <w:rsid w:val="007C07D4"/>
    <w:rsid w:val="007C0B79"/>
    <w:rsid w:val="007C0BF1"/>
    <w:rsid w:val="007C4756"/>
    <w:rsid w:val="007C5B70"/>
    <w:rsid w:val="007C662F"/>
    <w:rsid w:val="007D0C97"/>
    <w:rsid w:val="007D737F"/>
    <w:rsid w:val="007E1CD2"/>
    <w:rsid w:val="007E7739"/>
    <w:rsid w:val="007F04A4"/>
    <w:rsid w:val="007F1D5F"/>
    <w:rsid w:val="007F33B9"/>
    <w:rsid w:val="007F3CDA"/>
    <w:rsid w:val="007F6121"/>
    <w:rsid w:val="0080131B"/>
    <w:rsid w:val="0080218C"/>
    <w:rsid w:val="00803C60"/>
    <w:rsid w:val="008066C3"/>
    <w:rsid w:val="00812976"/>
    <w:rsid w:val="00814C2A"/>
    <w:rsid w:val="008156DB"/>
    <w:rsid w:val="00815BF7"/>
    <w:rsid w:val="008209BD"/>
    <w:rsid w:val="00824356"/>
    <w:rsid w:val="00830ECA"/>
    <w:rsid w:val="008338DC"/>
    <w:rsid w:val="00843799"/>
    <w:rsid w:val="00847732"/>
    <w:rsid w:val="00850350"/>
    <w:rsid w:val="008509C4"/>
    <w:rsid w:val="00852AF9"/>
    <w:rsid w:val="00856B1A"/>
    <w:rsid w:val="008611E3"/>
    <w:rsid w:val="00861CA3"/>
    <w:rsid w:val="00864783"/>
    <w:rsid w:val="008666C4"/>
    <w:rsid w:val="00870C3C"/>
    <w:rsid w:val="00870F59"/>
    <w:rsid w:val="00872425"/>
    <w:rsid w:val="0087437A"/>
    <w:rsid w:val="0087624C"/>
    <w:rsid w:val="0087651E"/>
    <w:rsid w:val="00876A12"/>
    <w:rsid w:val="00880B5C"/>
    <w:rsid w:val="00882E1D"/>
    <w:rsid w:val="00884D04"/>
    <w:rsid w:val="00887FCF"/>
    <w:rsid w:val="008916BE"/>
    <w:rsid w:val="00892C8D"/>
    <w:rsid w:val="008949CA"/>
    <w:rsid w:val="00895DA3"/>
    <w:rsid w:val="008965D4"/>
    <w:rsid w:val="008979D7"/>
    <w:rsid w:val="008A1E58"/>
    <w:rsid w:val="008A3097"/>
    <w:rsid w:val="008A7E6E"/>
    <w:rsid w:val="008B2ACB"/>
    <w:rsid w:val="008B2E33"/>
    <w:rsid w:val="008B494A"/>
    <w:rsid w:val="008B50D5"/>
    <w:rsid w:val="008B5B8F"/>
    <w:rsid w:val="008B5E9A"/>
    <w:rsid w:val="008C08BA"/>
    <w:rsid w:val="008C0B9F"/>
    <w:rsid w:val="008C0EE8"/>
    <w:rsid w:val="008D128F"/>
    <w:rsid w:val="008D41E7"/>
    <w:rsid w:val="008E057A"/>
    <w:rsid w:val="008E0C4B"/>
    <w:rsid w:val="008E2DAD"/>
    <w:rsid w:val="008E5D1C"/>
    <w:rsid w:val="008E5E35"/>
    <w:rsid w:val="008E6DED"/>
    <w:rsid w:val="008F23F0"/>
    <w:rsid w:val="008F32D1"/>
    <w:rsid w:val="008F6407"/>
    <w:rsid w:val="00900539"/>
    <w:rsid w:val="00904829"/>
    <w:rsid w:val="0090682E"/>
    <w:rsid w:val="00907D61"/>
    <w:rsid w:val="009125F6"/>
    <w:rsid w:val="009140A0"/>
    <w:rsid w:val="00915A0B"/>
    <w:rsid w:val="00915B11"/>
    <w:rsid w:val="00916FEF"/>
    <w:rsid w:val="0091742B"/>
    <w:rsid w:val="009202DD"/>
    <w:rsid w:val="009272CA"/>
    <w:rsid w:val="009306E2"/>
    <w:rsid w:val="009357A7"/>
    <w:rsid w:val="00940058"/>
    <w:rsid w:val="00940826"/>
    <w:rsid w:val="009426BC"/>
    <w:rsid w:val="0094408C"/>
    <w:rsid w:val="00944215"/>
    <w:rsid w:val="009449E7"/>
    <w:rsid w:val="00944F45"/>
    <w:rsid w:val="00945A48"/>
    <w:rsid w:val="00946233"/>
    <w:rsid w:val="00953073"/>
    <w:rsid w:val="009542AB"/>
    <w:rsid w:val="00954736"/>
    <w:rsid w:val="00956DE0"/>
    <w:rsid w:val="00956F49"/>
    <w:rsid w:val="0096181D"/>
    <w:rsid w:val="00963955"/>
    <w:rsid w:val="00965D4F"/>
    <w:rsid w:val="00967ADC"/>
    <w:rsid w:val="00971D42"/>
    <w:rsid w:val="00971E20"/>
    <w:rsid w:val="00972212"/>
    <w:rsid w:val="009728B4"/>
    <w:rsid w:val="0097434A"/>
    <w:rsid w:val="0097470C"/>
    <w:rsid w:val="00980009"/>
    <w:rsid w:val="009806D8"/>
    <w:rsid w:val="009840B5"/>
    <w:rsid w:val="00985D75"/>
    <w:rsid w:val="0098661D"/>
    <w:rsid w:val="00990605"/>
    <w:rsid w:val="00991477"/>
    <w:rsid w:val="00991E05"/>
    <w:rsid w:val="00996064"/>
    <w:rsid w:val="0099696C"/>
    <w:rsid w:val="00996FBB"/>
    <w:rsid w:val="00997EA3"/>
    <w:rsid w:val="009B00B3"/>
    <w:rsid w:val="009B75FA"/>
    <w:rsid w:val="009C21BD"/>
    <w:rsid w:val="009C3B48"/>
    <w:rsid w:val="009C54F1"/>
    <w:rsid w:val="009C685D"/>
    <w:rsid w:val="009C7DA1"/>
    <w:rsid w:val="009D0F17"/>
    <w:rsid w:val="009D1A0D"/>
    <w:rsid w:val="009D3242"/>
    <w:rsid w:val="009D7EF5"/>
    <w:rsid w:val="009E180C"/>
    <w:rsid w:val="009E2BE8"/>
    <w:rsid w:val="009F175B"/>
    <w:rsid w:val="009F3F03"/>
    <w:rsid w:val="009F725D"/>
    <w:rsid w:val="00A020F8"/>
    <w:rsid w:val="00A048E6"/>
    <w:rsid w:val="00A139BA"/>
    <w:rsid w:val="00A14633"/>
    <w:rsid w:val="00A176E1"/>
    <w:rsid w:val="00A17840"/>
    <w:rsid w:val="00A20677"/>
    <w:rsid w:val="00A2082E"/>
    <w:rsid w:val="00A24376"/>
    <w:rsid w:val="00A24EAF"/>
    <w:rsid w:val="00A27A33"/>
    <w:rsid w:val="00A30FFD"/>
    <w:rsid w:val="00A317F1"/>
    <w:rsid w:val="00A32DAF"/>
    <w:rsid w:val="00A35043"/>
    <w:rsid w:val="00A402F9"/>
    <w:rsid w:val="00A40704"/>
    <w:rsid w:val="00A41B4F"/>
    <w:rsid w:val="00A4239F"/>
    <w:rsid w:val="00A4249D"/>
    <w:rsid w:val="00A429CC"/>
    <w:rsid w:val="00A4350B"/>
    <w:rsid w:val="00A4473D"/>
    <w:rsid w:val="00A4607F"/>
    <w:rsid w:val="00A50D8D"/>
    <w:rsid w:val="00A525AA"/>
    <w:rsid w:val="00A52948"/>
    <w:rsid w:val="00A52D3A"/>
    <w:rsid w:val="00A53EA5"/>
    <w:rsid w:val="00A55036"/>
    <w:rsid w:val="00A5554C"/>
    <w:rsid w:val="00A600AE"/>
    <w:rsid w:val="00A651CF"/>
    <w:rsid w:val="00A65837"/>
    <w:rsid w:val="00A67F04"/>
    <w:rsid w:val="00A70E6F"/>
    <w:rsid w:val="00A72422"/>
    <w:rsid w:val="00A7258A"/>
    <w:rsid w:val="00A73DA4"/>
    <w:rsid w:val="00A741F6"/>
    <w:rsid w:val="00A751B0"/>
    <w:rsid w:val="00A8151D"/>
    <w:rsid w:val="00A8551F"/>
    <w:rsid w:val="00A90E12"/>
    <w:rsid w:val="00A90F1C"/>
    <w:rsid w:val="00A93F99"/>
    <w:rsid w:val="00A948C5"/>
    <w:rsid w:val="00AA0205"/>
    <w:rsid w:val="00AA20F8"/>
    <w:rsid w:val="00AA2DBA"/>
    <w:rsid w:val="00AA36A6"/>
    <w:rsid w:val="00AA3CDE"/>
    <w:rsid w:val="00AA7B32"/>
    <w:rsid w:val="00AA7EA6"/>
    <w:rsid w:val="00AB17CC"/>
    <w:rsid w:val="00AB650A"/>
    <w:rsid w:val="00AC2656"/>
    <w:rsid w:val="00AC2DA1"/>
    <w:rsid w:val="00AC3457"/>
    <w:rsid w:val="00AC4BE8"/>
    <w:rsid w:val="00AC4EB9"/>
    <w:rsid w:val="00AD103D"/>
    <w:rsid w:val="00AD165D"/>
    <w:rsid w:val="00AD3B73"/>
    <w:rsid w:val="00AD4567"/>
    <w:rsid w:val="00AD771D"/>
    <w:rsid w:val="00AD784D"/>
    <w:rsid w:val="00AE092A"/>
    <w:rsid w:val="00AE2201"/>
    <w:rsid w:val="00AE25EA"/>
    <w:rsid w:val="00AE5541"/>
    <w:rsid w:val="00AE5AAC"/>
    <w:rsid w:val="00AE6AD4"/>
    <w:rsid w:val="00AF0484"/>
    <w:rsid w:val="00AF14E5"/>
    <w:rsid w:val="00AF197C"/>
    <w:rsid w:val="00AF2885"/>
    <w:rsid w:val="00AF3497"/>
    <w:rsid w:val="00AF3EFF"/>
    <w:rsid w:val="00AF7A2D"/>
    <w:rsid w:val="00B01829"/>
    <w:rsid w:val="00B033AB"/>
    <w:rsid w:val="00B04CCF"/>
    <w:rsid w:val="00B0507A"/>
    <w:rsid w:val="00B11514"/>
    <w:rsid w:val="00B17292"/>
    <w:rsid w:val="00B17789"/>
    <w:rsid w:val="00B2149B"/>
    <w:rsid w:val="00B23A21"/>
    <w:rsid w:val="00B26EB0"/>
    <w:rsid w:val="00B27150"/>
    <w:rsid w:val="00B310AD"/>
    <w:rsid w:val="00B31C5E"/>
    <w:rsid w:val="00B370BE"/>
    <w:rsid w:val="00B3745A"/>
    <w:rsid w:val="00B3746A"/>
    <w:rsid w:val="00B43B9F"/>
    <w:rsid w:val="00B4405E"/>
    <w:rsid w:val="00B45D35"/>
    <w:rsid w:val="00B5036D"/>
    <w:rsid w:val="00B50CD7"/>
    <w:rsid w:val="00B51F4F"/>
    <w:rsid w:val="00B52F0A"/>
    <w:rsid w:val="00B53FE8"/>
    <w:rsid w:val="00B540BE"/>
    <w:rsid w:val="00B54393"/>
    <w:rsid w:val="00B55ED9"/>
    <w:rsid w:val="00B576AA"/>
    <w:rsid w:val="00B57707"/>
    <w:rsid w:val="00B6253B"/>
    <w:rsid w:val="00B62F58"/>
    <w:rsid w:val="00B65FE1"/>
    <w:rsid w:val="00B71BFA"/>
    <w:rsid w:val="00B71D15"/>
    <w:rsid w:val="00B72D39"/>
    <w:rsid w:val="00B72FCF"/>
    <w:rsid w:val="00B74A59"/>
    <w:rsid w:val="00B75C63"/>
    <w:rsid w:val="00B7615E"/>
    <w:rsid w:val="00B7673C"/>
    <w:rsid w:val="00B76C6D"/>
    <w:rsid w:val="00B775DA"/>
    <w:rsid w:val="00B8187A"/>
    <w:rsid w:val="00B9598D"/>
    <w:rsid w:val="00B96B9E"/>
    <w:rsid w:val="00B971F4"/>
    <w:rsid w:val="00B978B0"/>
    <w:rsid w:val="00BA14D8"/>
    <w:rsid w:val="00BA3401"/>
    <w:rsid w:val="00BA4776"/>
    <w:rsid w:val="00BB014D"/>
    <w:rsid w:val="00BB1C17"/>
    <w:rsid w:val="00BB4442"/>
    <w:rsid w:val="00BB6386"/>
    <w:rsid w:val="00BB7812"/>
    <w:rsid w:val="00BC22EB"/>
    <w:rsid w:val="00BC22EE"/>
    <w:rsid w:val="00BC252C"/>
    <w:rsid w:val="00BC4361"/>
    <w:rsid w:val="00BC68E7"/>
    <w:rsid w:val="00BD3006"/>
    <w:rsid w:val="00BD3ABF"/>
    <w:rsid w:val="00BE1F15"/>
    <w:rsid w:val="00BE3996"/>
    <w:rsid w:val="00BE5F23"/>
    <w:rsid w:val="00BE66EC"/>
    <w:rsid w:val="00BE6BD1"/>
    <w:rsid w:val="00BE6C81"/>
    <w:rsid w:val="00BF2480"/>
    <w:rsid w:val="00C04668"/>
    <w:rsid w:val="00C11A94"/>
    <w:rsid w:val="00C12C08"/>
    <w:rsid w:val="00C2050A"/>
    <w:rsid w:val="00C25E20"/>
    <w:rsid w:val="00C26F2A"/>
    <w:rsid w:val="00C27799"/>
    <w:rsid w:val="00C3128E"/>
    <w:rsid w:val="00C322F9"/>
    <w:rsid w:val="00C365D5"/>
    <w:rsid w:val="00C36742"/>
    <w:rsid w:val="00C37871"/>
    <w:rsid w:val="00C41A55"/>
    <w:rsid w:val="00C420DB"/>
    <w:rsid w:val="00C422C2"/>
    <w:rsid w:val="00C42DB7"/>
    <w:rsid w:val="00C44F4D"/>
    <w:rsid w:val="00C44FC7"/>
    <w:rsid w:val="00C47D72"/>
    <w:rsid w:val="00C50D2B"/>
    <w:rsid w:val="00C54A6A"/>
    <w:rsid w:val="00C54BC3"/>
    <w:rsid w:val="00C5524E"/>
    <w:rsid w:val="00C5587E"/>
    <w:rsid w:val="00C5598F"/>
    <w:rsid w:val="00C55AD8"/>
    <w:rsid w:val="00C56591"/>
    <w:rsid w:val="00C612C4"/>
    <w:rsid w:val="00C63EBD"/>
    <w:rsid w:val="00C70D23"/>
    <w:rsid w:val="00C74948"/>
    <w:rsid w:val="00C773F6"/>
    <w:rsid w:val="00C7799E"/>
    <w:rsid w:val="00C77FEC"/>
    <w:rsid w:val="00C828F8"/>
    <w:rsid w:val="00C85996"/>
    <w:rsid w:val="00C86CC5"/>
    <w:rsid w:val="00C90945"/>
    <w:rsid w:val="00C91793"/>
    <w:rsid w:val="00C95C7D"/>
    <w:rsid w:val="00C97D66"/>
    <w:rsid w:val="00CA0130"/>
    <w:rsid w:val="00CA0D9D"/>
    <w:rsid w:val="00CA20C7"/>
    <w:rsid w:val="00CA2159"/>
    <w:rsid w:val="00CA2364"/>
    <w:rsid w:val="00CA3495"/>
    <w:rsid w:val="00CA61D2"/>
    <w:rsid w:val="00CB0E75"/>
    <w:rsid w:val="00CB19E1"/>
    <w:rsid w:val="00CB4EAB"/>
    <w:rsid w:val="00CB5D99"/>
    <w:rsid w:val="00CB78D5"/>
    <w:rsid w:val="00CC09CC"/>
    <w:rsid w:val="00CC0E15"/>
    <w:rsid w:val="00CC5F6D"/>
    <w:rsid w:val="00CC654C"/>
    <w:rsid w:val="00CC729F"/>
    <w:rsid w:val="00CD1B9A"/>
    <w:rsid w:val="00CD1E1E"/>
    <w:rsid w:val="00CD2439"/>
    <w:rsid w:val="00CD2B54"/>
    <w:rsid w:val="00CD7E87"/>
    <w:rsid w:val="00CE132A"/>
    <w:rsid w:val="00CE32FB"/>
    <w:rsid w:val="00CE3C99"/>
    <w:rsid w:val="00CE4910"/>
    <w:rsid w:val="00CF01F3"/>
    <w:rsid w:val="00CF127D"/>
    <w:rsid w:val="00CF13F8"/>
    <w:rsid w:val="00CF1885"/>
    <w:rsid w:val="00CF3F68"/>
    <w:rsid w:val="00CF5823"/>
    <w:rsid w:val="00CF632B"/>
    <w:rsid w:val="00D01BF1"/>
    <w:rsid w:val="00D04CB7"/>
    <w:rsid w:val="00D06196"/>
    <w:rsid w:val="00D06A2B"/>
    <w:rsid w:val="00D07E6A"/>
    <w:rsid w:val="00D23DD4"/>
    <w:rsid w:val="00D24EFC"/>
    <w:rsid w:val="00D26A2B"/>
    <w:rsid w:val="00D26F93"/>
    <w:rsid w:val="00D36098"/>
    <w:rsid w:val="00D362B9"/>
    <w:rsid w:val="00D4146E"/>
    <w:rsid w:val="00D42EE8"/>
    <w:rsid w:val="00D4375F"/>
    <w:rsid w:val="00D43965"/>
    <w:rsid w:val="00D45209"/>
    <w:rsid w:val="00D45E56"/>
    <w:rsid w:val="00D5168C"/>
    <w:rsid w:val="00D525D1"/>
    <w:rsid w:val="00D53A8D"/>
    <w:rsid w:val="00D55E73"/>
    <w:rsid w:val="00D62B62"/>
    <w:rsid w:val="00D663E4"/>
    <w:rsid w:val="00D669B8"/>
    <w:rsid w:val="00D67D9E"/>
    <w:rsid w:val="00D70E48"/>
    <w:rsid w:val="00D728D4"/>
    <w:rsid w:val="00D84061"/>
    <w:rsid w:val="00D87595"/>
    <w:rsid w:val="00D9076F"/>
    <w:rsid w:val="00D90C7E"/>
    <w:rsid w:val="00D925BF"/>
    <w:rsid w:val="00D929A8"/>
    <w:rsid w:val="00DA06BD"/>
    <w:rsid w:val="00DA0B66"/>
    <w:rsid w:val="00DA67EC"/>
    <w:rsid w:val="00DA7201"/>
    <w:rsid w:val="00DA7D3D"/>
    <w:rsid w:val="00DB062B"/>
    <w:rsid w:val="00DB0B84"/>
    <w:rsid w:val="00DB24FB"/>
    <w:rsid w:val="00DB25A7"/>
    <w:rsid w:val="00DB2AD1"/>
    <w:rsid w:val="00DB4793"/>
    <w:rsid w:val="00DB59F4"/>
    <w:rsid w:val="00DC0D9D"/>
    <w:rsid w:val="00DC145A"/>
    <w:rsid w:val="00DC5DEC"/>
    <w:rsid w:val="00DD1089"/>
    <w:rsid w:val="00DD1E94"/>
    <w:rsid w:val="00DD63EE"/>
    <w:rsid w:val="00DE0219"/>
    <w:rsid w:val="00DE34CA"/>
    <w:rsid w:val="00DE79BB"/>
    <w:rsid w:val="00DF47D4"/>
    <w:rsid w:val="00DF4FEF"/>
    <w:rsid w:val="00DF5459"/>
    <w:rsid w:val="00DF72DA"/>
    <w:rsid w:val="00DF78E8"/>
    <w:rsid w:val="00E00A76"/>
    <w:rsid w:val="00E0207F"/>
    <w:rsid w:val="00E03675"/>
    <w:rsid w:val="00E071AA"/>
    <w:rsid w:val="00E12A19"/>
    <w:rsid w:val="00E13357"/>
    <w:rsid w:val="00E14231"/>
    <w:rsid w:val="00E14665"/>
    <w:rsid w:val="00E209E7"/>
    <w:rsid w:val="00E2130F"/>
    <w:rsid w:val="00E23E9A"/>
    <w:rsid w:val="00E27686"/>
    <w:rsid w:val="00E32141"/>
    <w:rsid w:val="00E326ED"/>
    <w:rsid w:val="00E36521"/>
    <w:rsid w:val="00E36B28"/>
    <w:rsid w:val="00E40902"/>
    <w:rsid w:val="00E41B5E"/>
    <w:rsid w:val="00E46ED2"/>
    <w:rsid w:val="00E46FA4"/>
    <w:rsid w:val="00E506A6"/>
    <w:rsid w:val="00E506FF"/>
    <w:rsid w:val="00E55FA5"/>
    <w:rsid w:val="00E56868"/>
    <w:rsid w:val="00E579AF"/>
    <w:rsid w:val="00E60838"/>
    <w:rsid w:val="00E634CB"/>
    <w:rsid w:val="00E67BD4"/>
    <w:rsid w:val="00E67CED"/>
    <w:rsid w:val="00E70405"/>
    <w:rsid w:val="00E71619"/>
    <w:rsid w:val="00E721B0"/>
    <w:rsid w:val="00E738EA"/>
    <w:rsid w:val="00E73BFB"/>
    <w:rsid w:val="00E776E3"/>
    <w:rsid w:val="00E77AAD"/>
    <w:rsid w:val="00E8060F"/>
    <w:rsid w:val="00E8064E"/>
    <w:rsid w:val="00E8112D"/>
    <w:rsid w:val="00E83DAC"/>
    <w:rsid w:val="00E85A4A"/>
    <w:rsid w:val="00E920F0"/>
    <w:rsid w:val="00E93E68"/>
    <w:rsid w:val="00E94244"/>
    <w:rsid w:val="00E96FDD"/>
    <w:rsid w:val="00EA1AB1"/>
    <w:rsid w:val="00EA258A"/>
    <w:rsid w:val="00EA4836"/>
    <w:rsid w:val="00EA7011"/>
    <w:rsid w:val="00EA7977"/>
    <w:rsid w:val="00EB03DE"/>
    <w:rsid w:val="00EB1216"/>
    <w:rsid w:val="00EB33A0"/>
    <w:rsid w:val="00EB541E"/>
    <w:rsid w:val="00EB6B64"/>
    <w:rsid w:val="00EC08F4"/>
    <w:rsid w:val="00EC201C"/>
    <w:rsid w:val="00EC316E"/>
    <w:rsid w:val="00EC5855"/>
    <w:rsid w:val="00EC6FF5"/>
    <w:rsid w:val="00ED04E0"/>
    <w:rsid w:val="00ED09A4"/>
    <w:rsid w:val="00ED1367"/>
    <w:rsid w:val="00ED2AD7"/>
    <w:rsid w:val="00ED6991"/>
    <w:rsid w:val="00EE6534"/>
    <w:rsid w:val="00EF0AE2"/>
    <w:rsid w:val="00EF0EB3"/>
    <w:rsid w:val="00EF6C34"/>
    <w:rsid w:val="00F07915"/>
    <w:rsid w:val="00F10993"/>
    <w:rsid w:val="00F10B03"/>
    <w:rsid w:val="00F11A11"/>
    <w:rsid w:val="00F13E9E"/>
    <w:rsid w:val="00F17C7A"/>
    <w:rsid w:val="00F17D42"/>
    <w:rsid w:val="00F2020F"/>
    <w:rsid w:val="00F208D1"/>
    <w:rsid w:val="00F23450"/>
    <w:rsid w:val="00F35687"/>
    <w:rsid w:val="00F3638C"/>
    <w:rsid w:val="00F373C2"/>
    <w:rsid w:val="00F41073"/>
    <w:rsid w:val="00F440E1"/>
    <w:rsid w:val="00F44BB7"/>
    <w:rsid w:val="00F45214"/>
    <w:rsid w:val="00F4706B"/>
    <w:rsid w:val="00F51432"/>
    <w:rsid w:val="00F53878"/>
    <w:rsid w:val="00F576B7"/>
    <w:rsid w:val="00F60982"/>
    <w:rsid w:val="00F61803"/>
    <w:rsid w:val="00F618CB"/>
    <w:rsid w:val="00F63F82"/>
    <w:rsid w:val="00F65EE9"/>
    <w:rsid w:val="00F6653A"/>
    <w:rsid w:val="00F66730"/>
    <w:rsid w:val="00F67D87"/>
    <w:rsid w:val="00F70819"/>
    <w:rsid w:val="00F70A0D"/>
    <w:rsid w:val="00F71061"/>
    <w:rsid w:val="00F717D8"/>
    <w:rsid w:val="00F721E2"/>
    <w:rsid w:val="00F730BF"/>
    <w:rsid w:val="00F733F6"/>
    <w:rsid w:val="00F737DF"/>
    <w:rsid w:val="00F760EC"/>
    <w:rsid w:val="00F7653D"/>
    <w:rsid w:val="00F83CB6"/>
    <w:rsid w:val="00F852EE"/>
    <w:rsid w:val="00F9117D"/>
    <w:rsid w:val="00F927CF"/>
    <w:rsid w:val="00F956EA"/>
    <w:rsid w:val="00F95C78"/>
    <w:rsid w:val="00F96D41"/>
    <w:rsid w:val="00F978DD"/>
    <w:rsid w:val="00F97C06"/>
    <w:rsid w:val="00FA2001"/>
    <w:rsid w:val="00FA25A7"/>
    <w:rsid w:val="00FA56F7"/>
    <w:rsid w:val="00FA5FD7"/>
    <w:rsid w:val="00FA6018"/>
    <w:rsid w:val="00FA6870"/>
    <w:rsid w:val="00FB0EBA"/>
    <w:rsid w:val="00FB246B"/>
    <w:rsid w:val="00FB353D"/>
    <w:rsid w:val="00FB5766"/>
    <w:rsid w:val="00FB7881"/>
    <w:rsid w:val="00FC1F2D"/>
    <w:rsid w:val="00FC25E6"/>
    <w:rsid w:val="00FC299B"/>
    <w:rsid w:val="00FC4713"/>
    <w:rsid w:val="00FC5320"/>
    <w:rsid w:val="00FC55AF"/>
    <w:rsid w:val="00FC74CB"/>
    <w:rsid w:val="00FD1F5A"/>
    <w:rsid w:val="00FD2F1C"/>
    <w:rsid w:val="00FD4749"/>
    <w:rsid w:val="00FD617F"/>
    <w:rsid w:val="00FE0861"/>
    <w:rsid w:val="00FE14F0"/>
    <w:rsid w:val="00FE6351"/>
    <w:rsid w:val="00FF4205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5EA2A0B5"/>
  <w15:docId w15:val="{6BC31627-8766-49E5-9307-18938DFDC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904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2024-04-25T09:31:50+00:00</CreationDate>
    <EditTags xmlns="d31c18c8-25f3-44f9-84af-102d4ba842fd" xsi:nil="true"/>
    <_dlc_DocId xmlns="b0ba9d83-095a-4f0d-92ef-80d237cd9ce9">ZVXK2STMXDV7-2078602173-602993</_dlc_DocId>
    <_dlc_DocIdUrl xmlns="b0ba9d83-095a-4f0d-92ef-80d237cd9ce9">
      <Url>https://tinext.sharepoint.com/_layouts/15/DocIdRedir.aspx?ID=ZVXK2STMXDV7-2078602173-602993</Url>
      <Description>ZVXK2STMXDV7-2078602173-602993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43CD5-A598-4CFC-8546-56A167970504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customXml/itemProps2.xml><?xml version="1.0" encoding="utf-8"?>
<ds:datastoreItem xmlns:ds="http://schemas.openxmlformats.org/officeDocument/2006/customXml" ds:itemID="{BFFBCF11-15F5-4B52-B29A-53B64E4F7C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D6D9AC-CBDA-47B1-BE04-E1C00A7B5C1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D50AC45-F04A-4102-96FF-0B9BE344F17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14</TotalTime>
  <Pages>3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4</cp:revision>
  <cp:lastPrinted>2018-04-18T07:43:00Z</cp:lastPrinted>
  <dcterms:created xsi:type="dcterms:W3CDTF">2025-06-30T06:38:00Z</dcterms:created>
  <dcterms:modified xsi:type="dcterms:W3CDTF">2025-06-30T06:39:00Z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97324e34-8408-4b9c-a420-fe55d8be537e</vt:lpwstr>
  </property>
</Properties>
</file>